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0D6B26" w14:textId="47305D7C" w:rsidR="00A4208A" w:rsidRPr="00A4208A" w:rsidRDefault="006F17C0" w:rsidP="00C4231C">
      <w:pPr>
        <w:pStyle w:val="Heading1"/>
        <w:ind w:left="0"/>
        <w:rPr>
          <w:color w:val="3E762A" w:themeColor="accent1" w:themeShade="BF"/>
        </w:rPr>
      </w:pPr>
      <w:r>
        <w:rPr>
          <w:noProof/>
          <w:color w:val="3E762A" w:themeColor="accent1" w:themeShade="BF"/>
        </w:rPr>
        <w:drawing>
          <wp:anchor distT="0" distB="0" distL="114300" distR="114300" simplePos="0" relativeHeight="251658240" behindDoc="1" locked="0" layoutInCell="1" allowOverlap="1" wp14:anchorId="5626BBF8" wp14:editId="54B4965E">
            <wp:simplePos x="0" y="0"/>
            <wp:positionH relativeFrom="column">
              <wp:posOffset>4061460</wp:posOffset>
            </wp:positionH>
            <wp:positionV relativeFrom="paragraph">
              <wp:posOffset>0</wp:posOffset>
            </wp:positionV>
            <wp:extent cx="3147060" cy="2360295"/>
            <wp:effectExtent l="0" t="0" r="0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B_IMG_153726490904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31C">
        <w:rPr>
          <w:color w:val="3E762A" w:themeColor="accent1" w:themeShade="BF"/>
        </w:rPr>
        <w:t xml:space="preserve">       </w:t>
      </w:r>
      <w:r w:rsidR="00A4208A" w:rsidRPr="00A4208A">
        <w:rPr>
          <w:color w:val="3E762A" w:themeColor="accent1" w:themeShade="BF"/>
        </w:rPr>
        <w:t>homestay</w:t>
      </w:r>
    </w:p>
    <w:sdt>
      <w:sdtPr>
        <w:alias w:val="Enter slogan:"/>
        <w:tag w:val="Enter slogan:"/>
        <w:id w:val="1696653859"/>
        <w:placeholder>
          <w:docPart w:val="3C3E8C7BC89940A4AA921C4DEE63B9A0"/>
        </w:placeholder>
        <w:temporary/>
        <w:showingPlcHdr/>
        <w15:appearance w15:val="hidden"/>
      </w:sdtPr>
      <w:sdtEndPr/>
      <w:sdtContent>
        <w:p w14:paraId="11B6003C" w14:textId="77777777" w:rsidR="00885043" w:rsidRDefault="00B14B5B" w:rsidP="00B14B5B">
          <w:pPr>
            <w:pStyle w:val="Heading2"/>
            <w:rPr>
              <w:rFonts w:hint="eastAsia"/>
            </w:rPr>
          </w:pPr>
          <w:r w:rsidRPr="00B14B5B">
            <w:t>We have your landscape needs covered</w:t>
          </w:r>
        </w:p>
      </w:sdtContent>
    </w:sdt>
    <w:tbl>
      <w:tblPr>
        <w:tblStyle w:val="TableGrid"/>
        <w:tblW w:w="445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232" w:type="dxa"/>
          <w:left w:w="115" w:type="dxa"/>
          <w:right w:w="115" w:type="dxa"/>
        </w:tblCellMar>
        <w:tblLook w:val="06A0" w:firstRow="1" w:lastRow="0" w:firstColumn="1" w:lastColumn="0" w:noHBand="1" w:noVBand="1"/>
        <w:tblDescription w:val="Layout table"/>
      </w:tblPr>
      <w:tblGrid>
        <w:gridCol w:w="3420"/>
        <w:gridCol w:w="6201"/>
      </w:tblGrid>
      <w:tr w:rsidR="006F17C0" w14:paraId="736A4AE1" w14:textId="77777777" w:rsidTr="006F17C0">
        <w:trPr>
          <w:trHeight w:val="4578"/>
        </w:trPr>
        <w:tc>
          <w:tcPr>
            <w:tcW w:w="4382" w:type="dxa"/>
          </w:tcPr>
          <w:sdt>
            <w:sdtPr>
              <w:rPr>
                <w:color w:val="3E762A" w:themeColor="accent1" w:themeShade="BF"/>
              </w:rPr>
              <w:alias w:val="Enter your name:"/>
              <w:tag w:val="Enter your name:"/>
              <w:id w:val="-1697834068"/>
              <w:placeholder>
                <w:docPart w:val="ABFF67D3A4A34035A1A7AEFCAA8AAF7B"/>
              </w:placeholder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15:appearance w15:val="hidden"/>
              <w:text w:multiLine="1"/>
            </w:sdtPr>
            <w:sdtEndPr/>
            <w:sdtContent>
              <w:p w14:paraId="62833B0C" w14:textId="039CABF1" w:rsidR="005D66BB" w:rsidRPr="00C4231C" w:rsidRDefault="00C4231C" w:rsidP="00C4231C">
                <w:pPr>
                  <w:pStyle w:val="Heading3"/>
                  <w:outlineLvl w:val="2"/>
                  <w:rPr>
                    <w:rStyle w:val="Emphasis"/>
                    <w:i/>
                    <w:iCs w:val="0"/>
                    <w:color w:val="3E762A" w:themeColor="accent1" w:themeShade="BF"/>
                  </w:rPr>
                </w:pPr>
                <w:r w:rsidRPr="00C4231C">
                  <w:rPr>
                    <w:color w:val="3E762A" w:themeColor="accent1" w:themeShade="BF"/>
                  </w:rPr>
                  <w:t>owner NAME:</w:t>
                </w:r>
                <w:r w:rsidRPr="00C4231C">
                  <w:rPr>
                    <w:color w:val="3E762A" w:themeColor="accent1" w:themeShade="BF"/>
                  </w:rPr>
                  <w:br/>
                  <w:t>Azurah</w:t>
                </w:r>
                <w:r w:rsidRPr="00C4231C">
                  <w:rPr>
                    <w:color w:val="3E762A" w:themeColor="accent1" w:themeShade="BF"/>
                  </w:rPr>
                  <w:br/>
                  <w:t>Contact no:</w:t>
                </w:r>
                <w:r w:rsidRPr="00C4231C">
                  <w:rPr>
                    <w:color w:val="3E762A" w:themeColor="accent1" w:themeShade="BF"/>
                  </w:rPr>
                  <w:br/>
                  <w:t>012-7856650</w:t>
                </w:r>
              </w:p>
            </w:sdtContent>
          </w:sdt>
          <w:p w14:paraId="5F7D30C5" w14:textId="0A2650E0" w:rsidR="0071037B" w:rsidRPr="00D96413" w:rsidRDefault="0071037B" w:rsidP="00D96413">
            <w:pPr>
              <w:pStyle w:val="ContactInfo"/>
            </w:pPr>
          </w:p>
          <w:p w14:paraId="60C4E79B" w14:textId="56EDEAA6" w:rsidR="002E178D" w:rsidRPr="0071037B" w:rsidRDefault="002E178D" w:rsidP="00D96413">
            <w:pPr>
              <w:pStyle w:val="ContactInfo"/>
              <w:rPr>
                <w:rStyle w:val="Emphasis"/>
              </w:rPr>
            </w:pPr>
          </w:p>
        </w:tc>
        <w:tc>
          <w:tcPr>
            <w:tcW w:w="5239" w:type="dxa"/>
          </w:tcPr>
          <w:p w14:paraId="2E17501E" w14:textId="77777777" w:rsidR="00C4231C" w:rsidRDefault="00C4231C" w:rsidP="00C4231C">
            <w:pPr>
              <w:pStyle w:val="ListParagraph"/>
              <w:numPr>
                <w:ilvl w:val="0"/>
                <w:numId w:val="12"/>
              </w:numPr>
              <w:spacing w:after="160" w:line="256" w:lineRule="auto"/>
              <w:rPr>
                <w:sz w:val="22"/>
              </w:rPr>
            </w:pPr>
            <w:r>
              <w:t>Resort apartment – fully furnished 2 bedrooms, 1 bathroom, living room, kitchen and balcony</w:t>
            </w:r>
          </w:p>
          <w:p w14:paraId="4F694E10" w14:textId="54FB5CA3" w:rsidR="00C4231C" w:rsidRDefault="00C4231C" w:rsidP="00C4231C">
            <w:pPr>
              <w:pStyle w:val="ListParagraph"/>
              <w:numPr>
                <w:ilvl w:val="0"/>
                <w:numId w:val="12"/>
              </w:numPr>
              <w:spacing w:after="160" w:line="256" w:lineRule="auto"/>
            </w:pPr>
            <w:r>
              <w:t xml:space="preserve">Location: Cinta Ayu apartment, Pulai Springs Resort, 20 km Jalan Pontian Lama, 81110 Pulai, Johor Malaysia </w:t>
            </w:r>
          </w:p>
          <w:p w14:paraId="15E49A60" w14:textId="451AE12B" w:rsidR="00C4231C" w:rsidRDefault="00C4231C" w:rsidP="00C4231C">
            <w:pPr>
              <w:pStyle w:val="ListParagraph"/>
              <w:numPr>
                <w:ilvl w:val="0"/>
                <w:numId w:val="12"/>
              </w:numPr>
              <w:spacing w:after="160" w:line="256" w:lineRule="auto"/>
            </w:pPr>
            <w:r>
              <w:t>Rate: RM 200 per night</w:t>
            </w:r>
          </w:p>
          <w:p w14:paraId="7E031130" w14:textId="1625567A" w:rsidR="00C4231C" w:rsidRDefault="00C4231C" w:rsidP="00C4231C">
            <w:pPr>
              <w:pStyle w:val="ListParagraph"/>
              <w:numPr>
                <w:ilvl w:val="0"/>
                <w:numId w:val="12"/>
              </w:numPr>
              <w:spacing w:after="160" w:line="256" w:lineRule="auto"/>
            </w:pPr>
            <w:r>
              <w:t>WIFI</w:t>
            </w:r>
          </w:p>
          <w:p w14:paraId="73CBFB08" w14:textId="257F3411" w:rsidR="005D66BB" w:rsidRDefault="006F17C0" w:rsidP="00D96413">
            <w:pPr>
              <w:pStyle w:val="Heading5"/>
              <w:outlineLvl w:val="4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EAA6930" wp14:editId="3F2690E9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412115</wp:posOffset>
                  </wp:positionV>
                  <wp:extent cx="3791585" cy="2868930"/>
                  <wp:effectExtent l="0" t="0" r="0" b="7620"/>
                  <wp:wrapThrough wrapText="bothSides">
                    <wp:wrapPolygon edited="0">
                      <wp:start x="0" y="0"/>
                      <wp:lineTo x="0" y="21514"/>
                      <wp:lineTo x="21488" y="21514"/>
                      <wp:lineTo x="21488" y="0"/>
                      <wp:lineTo x="0" y="0"/>
                    </wp:wrapPolygon>
                  </wp:wrapThrough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FB_IMG_153726550270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1585" cy="286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tbl>
      <w:tblPr>
        <w:tblW w:w="0" w:type="auto"/>
        <w:tblInd w:w="1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top w:w="100" w:type="dxa"/>
          <w:left w:w="100" w:type="dxa"/>
          <w:bottom w:w="100" w:type="dxa"/>
          <w:right w:w="100" w:type="dxa"/>
        </w:tblCellMar>
        <w:tblLook w:val="04A0" w:firstRow="1" w:lastRow="0" w:firstColumn="1" w:lastColumn="0" w:noHBand="0" w:noVBand="1"/>
      </w:tblPr>
      <w:tblGrid>
        <w:gridCol w:w="7318"/>
        <w:gridCol w:w="3302"/>
      </w:tblGrid>
      <w:tr w:rsidR="00813211" w14:paraId="2E84389B" w14:textId="77777777" w:rsidTr="00813211">
        <w:trPr>
          <w:trHeight w:val="1070"/>
        </w:trPr>
        <w:tc>
          <w:tcPr>
            <w:tcW w:w="7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3030AB" w14:textId="77777777" w:rsidR="00813211" w:rsidRDefault="00813211" w:rsidP="0001174C">
            <w:pPr>
              <w:pStyle w:val="LO-normal"/>
              <w:spacing w:line="240" w:lineRule="auto"/>
              <w:rPr>
                <w:rFonts w:ascii="Arial Narrow" w:eastAsia="Roboto Condensed" w:hAnsi="Arial Narrow" w:cs="Roboto Condensed"/>
                <w:color w:val="8585D6"/>
                <w:sz w:val="60"/>
              </w:rPr>
            </w:pPr>
            <w:r>
              <w:rPr>
                <w:rFonts w:ascii="Arial Narrow" w:eastAsia="Roboto Condensed" w:hAnsi="Arial Narrow" w:cs="Roboto Condensed"/>
                <w:color w:val="8585D6"/>
                <w:sz w:val="60"/>
              </w:rPr>
              <w:lastRenderedPageBreak/>
              <w:t>BILL PAYMENT RECEIPT</w:t>
            </w:r>
          </w:p>
          <w:p w14:paraId="17C7C9E5" w14:textId="77777777" w:rsidR="00813211" w:rsidRDefault="00813211" w:rsidP="0001174C">
            <w:pPr>
              <w:pStyle w:val="LO-normal"/>
              <w:spacing w:line="240" w:lineRule="auto"/>
              <w:rPr>
                <w:rFonts w:ascii="Arial Narrow" w:eastAsia="Roboto Condensed" w:hAnsi="Arial Narrow" w:cs="Roboto Condensed"/>
                <w:color w:val="CCCCCC"/>
                <w:sz w:val="36"/>
              </w:rPr>
            </w:pPr>
            <w:r>
              <w:rPr>
                <w:rFonts w:ascii="Arial Narrow" w:eastAsia="Roboto Condensed" w:hAnsi="Arial Narrow" w:cs="Roboto Condensed"/>
                <w:color w:val="CCCCCC"/>
                <w:sz w:val="36"/>
              </w:rPr>
              <w:t xml:space="preserve">INVOICE </w:t>
            </w:r>
            <w:r>
              <w:rPr>
                <w:rFonts w:ascii="Arial Narrow" w:eastAsia="Roboto Condensed" w:hAnsi="Arial Narrow" w:cs="Roboto Condensed"/>
                <w:color w:val="F3F3F3"/>
                <w:sz w:val="36"/>
              </w:rPr>
              <w:t>/</w:t>
            </w:r>
            <w:r>
              <w:rPr>
                <w:rFonts w:ascii="Arial Narrow" w:eastAsia="Roboto Condensed" w:hAnsi="Arial Narrow" w:cs="Roboto Condensed"/>
                <w:color w:val="CCCCCC"/>
                <w:sz w:val="36"/>
              </w:rPr>
              <w:t xml:space="preserve"> 18-09-2018</w:t>
            </w:r>
          </w:p>
        </w:tc>
        <w:tc>
          <w:tcPr>
            <w:tcW w:w="3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990B63" w14:textId="77777777" w:rsidR="00813211" w:rsidRDefault="00813211" w:rsidP="0001174C">
            <w:pPr>
              <w:pStyle w:val="LO-normal"/>
              <w:spacing w:line="360" w:lineRule="auto"/>
              <w:jc w:val="right"/>
              <w:rPr>
                <w:rFonts w:eastAsia="Droid Sans" w:cs="Droid Sans"/>
                <w:color w:val="444444"/>
              </w:rPr>
            </w:pPr>
            <w:r>
              <w:t>Pulai Springs Resort</w:t>
            </w:r>
          </w:p>
          <w:p w14:paraId="1856D3D2" w14:textId="77777777" w:rsidR="00813211" w:rsidRDefault="00813211" w:rsidP="0001174C">
            <w:pPr>
              <w:pStyle w:val="LO-normal"/>
              <w:spacing w:line="360" w:lineRule="auto"/>
              <w:jc w:val="right"/>
              <w:rPr>
                <w:rFonts w:eastAsia="Droid Sans" w:cs="Droid Sans"/>
                <w:color w:val="444444"/>
              </w:rPr>
            </w:pPr>
          </w:p>
          <w:p w14:paraId="5608E69F" w14:textId="77777777" w:rsidR="00813211" w:rsidRDefault="00813211" w:rsidP="0001174C">
            <w:pPr>
              <w:pStyle w:val="LO-normal"/>
              <w:spacing w:line="360" w:lineRule="auto"/>
              <w:jc w:val="right"/>
            </w:pPr>
          </w:p>
        </w:tc>
      </w:tr>
    </w:tbl>
    <w:p w14:paraId="217C59CB" w14:textId="77777777" w:rsidR="00813211" w:rsidRDefault="00813211" w:rsidP="00813211">
      <w:pPr>
        <w:pStyle w:val="LO-normal"/>
        <w:spacing w:line="360" w:lineRule="auto"/>
      </w:pPr>
    </w:p>
    <w:tbl>
      <w:tblPr>
        <w:tblW w:w="0" w:type="auto"/>
        <w:tblInd w:w="340" w:type="dxa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top w:w="180" w:type="dxa"/>
          <w:left w:w="180" w:type="dxa"/>
          <w:bottom w:w="180" w:type="dxa"/>
          <w:right w:w="180" w:type="dxa"/>
        </w:tblCellMar>
        <w:tblLook w:val="04A0" w:firstRow="1" w:lastRow="0" w:firstColumn="1" w:lastColumn="0" w:noHBand="0" w:noVBand="1"/>
      </w:tblPr>
      <w:tblGrid>
        <w:gridCol w:w="4920"/>
        <w:gridCol w:w="5540"/>
      </w:tblGrid>
      <w:tr w:rsidR="00813211" w14:paraId="2E111C25" w14:textId="77777777" w:rsidTr="0001174C">
        <w:trPr>
          <w:trHeight w:val="1341"/>
        </w:trPr>
        <w:tc>
          <w:tcPr>
            <w:tcW w:w="5082" w:type="dxa"/>
            <w:tcBorders>
              <w:top w:val="nil"/>
              <w:left w:val="nil"/>
              <w:bottom w:val="nil"/>
              <w:right w:val="nil"/>
            </w:tcBorders>
            <w:shd w:val="clear" w:color="auto" w:fill="D4D3FF"/>
          </w:tcPr>
          <w:p w14:paraId="3A8D7F29" w14:textId="77777777" w:rsidR="00813211" w:rsidRDefault="00813211" w:rsidP="0001174C">
            <w:pPr>
              <w:pStyle w:val="LO-normal"/>
              <w:spacing w:line="360" w:lineRule="auto"/>
              <w:rPr>
                <w:rFonts w:eastAsia="Droid Sans" w:cs="Droid Sans"/>
                <w:b/>
                <w:color w:val="2F2E6B"/>
              </w:rPr>
            </w:pPr>
            <w:r>
              <w:rPr>
                <w:rFonts w:eastAsia="Droid Sans" w:cs="Droid Sans"/>
                <w:b/>
                <w:color w:val="2F2E6B"/>
              </w:rPr>
              <w:t>Bablu</w:t>
            </w:r>
            <w:bookmarkStart w:id="0" w:name="_GoBack"/>
            <w:bookmarkEnd w:id="0"/>
            <w:r>
              <w:rPr>
                <w:rFonts w:eastAsia="Droid Sans" w:cs="Droid Sans"/>
                <w:b/>
                <w:color w:val="2F2E6B"/>
              </w:rPr>
              <w:t xml:space="preserve"> Das</w:t>
            </w:r>
          </w:p>
          <w:p w14:paraId="61542D7F" w14:textId="4BDCA789" w:rsidR="00813211" w:rsidRDefault="00813211" w:rsidP="0001174C">
            <w:pPr>
              <w:pStyle w:val="LO-normal"/>
              <w:spacing w:line="360" w:lineRule="auto"/>
              <w:rPr>
                <w:rFonts w:eastAsia="Droid Sans" w:cs="Droid Sans"/>
                <w:color w:val="2F2E6B"/>
              </w:rPr>
            </w:pPr>
            <w:r>
              <w:rPr>
                <w:rFonts w:eastAsia="Droid Sans" w:cs="Droid Sans"/>
                <w:color w:val="2F2E6B"/>
              </w:rPr>
              <w:t>Address: Patangan,</w:t>
            </w:r>
            <w:r w:rsidR="00890A5C">
              <w:rPr>
                <w:rFonts w:eastAsia="Droid Sans" w:cs="Droid Sans"/>
                <w:color w:val="2F2E6B"/>
              </w:rPr>
              <w:t>4024, Chittagong, Bangladesh</w:t>
            </w:r>
            <w:r>
              <w:rPr>
                <w:rFonts w:eastAsia="Droid Sans" w:cs="Droid Sans"/>
                <w:color w:val="2F2E6B"/>
              </w:rPr>
              <w:t>.</w:t>
            </w:r>
          </w:p>
          <w:p w14:paraId="756246A9" w14:textId="77777777" w:rsidR="00813211" w:rsidRDefault="00813211" w:rsidP="0001174C">
            <w:pPr>
              <w:pStyle w:val="LO-normal"/>
              <w:spacing w:line="360" w:lineRule="auto"/>
              <w:rPr>
                <w:rFonts w:eastAsia="Droid Sans" w:cs="Droid Sans"/>
                <w:color w:val="2F2E6B"/>
              </w:rPr>
            </w:pPr>
          </w:p>
        </w:tc>
        <w:tc>
          <w:tcPr>
            <w:tcW w:w="5726" w:type="dxa"/>
            <w:tcBorders>
              <w:top w:val="nil"/>
              <w:left w:val="nil"/>
              <w:bottom w:val="nil"/>
              <w:right w:val="nil"/>
            </w:tcBorders>
            <w:shd w:val="clear" w:color="auto" w:fill="D4D3FF"/>
          </w:tcPr>
          <w:p w14:paraId="563DC651" w14:textId="77777777" w:rsidR="00813211" w:rsidRDefault="00813211" w:rsidP="0001174C">
            <w:pPr>
              <w:pStyle w:val="LO-normal"/>
              <w:spacing w:line="360" w:lineRule="auto"/>
              <w:jc w:val="right"/>
              <w:rPr>
                <w:rFonts w:eastAsia="Droid Sans" w:cs="Droid Sans"/>
                <w:b/>
                <w:color w:val="2F2E6B"/>
              </w:rPr>
            </w:pPr>
            <w:r>
              <w:rPr>
                <w:rFonts w:eastAsia="Droid Sans" w:cs="Droid Sans"/>
                <w:b/>
                <w:color w:val="2F2E6B"/>
              </w:rPr>
              <w:t>BALANCE DUE</w:t>
            </w:r>
          </w:p>
          <w:p w14:paraId="1AEDF442" w14:textId="77777777" w:rsidR="00813211" w:rsidRDefault="00813211" w:rsidP="0001174C">
            <w:pPr>
              <w:pStyle w:val="LO-normal"/>
              <w:spacing w:line="360" w:lineRule="auto"/>
              <w:jc w:val="right"/>
              <w:rPr>
                <w:rFonts w:ascii="Arial Narrow" w:eastAsia="Droid Sans" w:hAnsi="Arial Narrow" w:cs="Droid Sans"/>
                <w:color w:val="2F2E6B"/>
              </w:rPr>
            </w:pPr>
            <w:r>
              <w:rPr>
                <w:rFonts w:ascii="Arial Narrow" w:eastAsia="Droid Sans" w:hAnsi="Arial Narrow" w:cs="Droid Sans"/>
                <w:color w:val="2F2E6B"/>
              </w:rPr>
              <w:t>Upon Receipt</w:t>
            </w:r>
          </w:p>
          <w:p w14:paraId="35C051DB" w14:textId="77777777" w:rsidR="00813211" w:rsidRDefault="00813211" w:rsidP="0001174C">
            <w:pPr>
              <w:pStyle w:val="LO-normal"/>
              <w:tabs>
                <w:tab w:val="left" w:pos="1473"/>
              </w:tabs>
              <w:spacing w:line="240" w:lineRule="auto"/>
              <w:jc w:val="right"/>
              <w:rPr>
                <w:rFonts w:ascii="Arial Narrow" w:eastAsia="Roboto Condensed" w:hAnsi="Arial Narrow" w:cs="Roboto Condensed"/>
                <w:color w:val="008000"/>
                <w:sz w:val="60"/>
              </w:rPr>
            </w:pPr>
            <w:r>
              <w:rPr>
                <w:rFonts w:ascii="Arial Narrow" w:eastAsia="Roboto Condensed" w:hAnsi="Arial Narrow" w:cs="Roboto Condensed"/>
                <w:color w:val="008000"/>
                <w:sz w:val="60"/>
              </w:rPr>
              <w:t>RM:150</w:t>
            </w:r>
          </w:p>
        </w:tc>
      </w:tr>
    </w:tbl>
    <w:p w14:paraId="5C1EB17E" w14:textId="392FFB8B" w:rsidR="00813211" w:rsidRDefault="00813211" w:rsidP="00813211">
      <w:pPr>
        <w:pStyle w:val="LO-normal"/>
        <w:pBdr>
          <w:top w:val="nil"/>
          <w:left w:val="nil"/>
          <w:bottom w:val="single" w:sz="6" w:space="1" w:color="EEECE1"/>
          <w:right w:val="nil"/>
        </w:pBdr>
        <w:spacing w:line="360" w:lineRule="auto"/>
        <w:rPr>
          <w:rFonts w:ascii="Arial Narrow" w:eastAsia="Roboto Condensed" w:hAnsi="Arial Narrow" w:cs="Roboto Condensed"/>
          <w:color w:val="666666"/>
          <w:sz w:val="28"/>
        </w:rPr>
      </w:pPr>
    </w:p>
    <w:p w14:paraId="3844546C" w14:textId="12BE277D" w:rsidR="00813211" w:rsidRDefault="00813211" w:rsidP="00813211">
      <w:pPr>
        <w:pStyle w:val="LO-normal"/>
        <w:spacing w:line="360" w:lineRule="auto"/>
        <w:rPr>
          <w:rFonts w:eastAsia="Droid Sans" w:cs="Droid Sans"/>
          <w:color w:val="D9D9D9"/>
          <w:sz w:val="24"/>
        </w:rPr>
      </w:pPr>
      <w:r>
        <w:t xml:space="preserve">     Thank you for visiting our resort.</w:t>
      </w:r>
    </w:p>
    <w:p w14:paraId="306784C2" w14:textId="77777777" w:rsidR="00813211" w:rsidRDefault="00813211" w:rsidP="00813211">
      <w:pPr>
        <w:pStyle w:val="LO-normal"/>
        <w:spacing w:line="360" w:lineRule="auto"/>
      </w:pPr>
    </w:p>
    <w:tbl>
      <w:tblPr>
        <w:tblW w:w="0" w:type="auto"/>
        <w:tblInd w:w="335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CellMar>
          <w:top w:w="180" w:type="dxa"/>
          <w:left w:w="175" w:type="dxa"/>
          <w:bottom w:w="180" w:type="dxa"/>
          <w:right w:w="180" w:type="dxa"/>
        </w:tblCellMar>
        <w:tblLook w:val="04A0" w:firstRow="1" w:lastRow="0" w:firstColumn="1" w:lastColumn="0" w:noHBand="0" w:noVBand="1"/>
      </w:tblPr>
      <w:tblGrid>
        <w:gridCol w:w="4949"/>
        <w:gridCol w:w="1657"/>
        <w:gridCol w:w="1727"/>
        <w:gridCol w:w="2122"/>
      </w:tblGrid>
      <w:tr w:rsidR="00813211" w14:paraId="0A6680FC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  <w:vAlign w:val="center"/>
          </w:tcPr>
          <w:p w14:paraId="0E5CD1EF" w14:textId="77777777" w:rsidR="00813211" w:rsidRDefault="00813211" w:rsidP="0001174C">
            <w:pPr>
              <w:pStyle w:val="LO-normal"/>
              <w:spacing w:line="240" w:lineRule="auto"/>
              <w:rPr>
                <w:rFonts w:ascii="Arial Narrow" w:eastAsia="Roboto Condensed" w:hAnsi="Arial Narrow" w:cs="Roboto Condensed"/>
                <w:color w:val="FFFFFF"/>
              </w:rPr>
            </w:pPr>
            <w:r>
              <w:rPr>
                <w:rFonts w:ascii="Arial Narrow" w:eastAsia="Roboto Condensed" w:hAnsi="Arial Narrow" w:cs="Roboto Condensed"/>
                <w:color w:val="FFFFFF"/>
              </w:rPr>
              <w:t>Item Description</w:t>
            </w: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  <w:vAlign w:val="center"/>
          </w:tcPr>
          <w:p w14:paraId="19EE6DEE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FFFFFF"/>
              </w:rPr>
            </w:pPr>
            <w:r>
              <w:rPr>
                <w:rFonts w:ascii="Arial Narrow" w:eastAsia="Roboto Condensed" w:hAnsi="Arial Narrow" w:cs="Roboto Condensed"/>
                <w:color w:val="FFFFFF"/>
              </w:rPr>
              <w:t>Quantity</w:t>
            </w: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  <w:vAlign w:val="center"/>
          </w:tcPr>
          <w:p w14:paraId="6AFC0E76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FFFFFF"/>
              </w:rPr>
            </w:pPr>
            <w:r>
              <w:rPr>
                <w:rFonts w:ascii="Arial Narrow" w:eastAsia="Roboto Condensed" w:hAnsi="Arial Narrow" w:cs="Roboto Condensed"/>
                <w:color w:val="FFFFFF"/>
              </w:rPr>
              <w:t>Price Per</w:t>
            </w: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  <w:vAlign w:val="center"/>
          </w:tcPr>
          <w:p w14:paraId="62C3BE40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FFFFFF"/>
              </w:rPr>
            </w:pPr>
            <w:r>
              <w:rPr>
                <w:rFonts w:ascii="Arial Narrow" w:eastAsia="Roboto Condensed" w:hAnsi="Arial Narrow" w:cs="Roboto Condensed"/>
                <w:color w:val="FFFFFF"/>
              </w:rPr>
              <w:t>Total</w:t>
            </w:r>
          </w:p>
        </w:tc>
      </w:tr>
      <w:tr w:rsidR="00813211" w14:paraId="5B0998F2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196EEDF5" w14:textId="77777777" w:rsidR="00813211" w:rsidRDefault="00813211" w:rsidP="0001174C">
            <w:pPr>
              <w:pStyle w:val="LO-normal"/>
              <w:spacing w:line="240" w:lineRule="auto"/>
            </w:pPr>
            <w:r>
              <w:t>Resort apartment: Master bed</w:t>
            </w: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4FABA280" w14:textId="77777777" w:rsidR="00813211" w:rsidRDefault="00813211" w:rsidP="0001174C">
            <w:pPr>
              <w:pStyle w:val="LO-normal"/>
              <w:spacing w:line="240" w:lineRule="auto"/>
              <w:jc w:val="right"/>
            </w:pPr>
            <w:r>
              <w:t>2</w:t>
            </w: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0685E1D1" w14:textId="77777777" w:rsidR="00813211" w:rsidRDefault="00813211" w:rsidP="0001174C">
            <w:pPr>
              <w:pStyle w:val="LO-normal"/>
              <w:spacing w:line="240" w:lineRule="auto"/>
              <w:jc w:val="right"/>
            </w:pPr>
            <w:r>
              <w:t>200</w:t>
            </w: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5934D62E" w14:textId="77777777" w:rsidR="00813211" w:rsidRDefault="00813211" w:rsidP="0001174C">
            <w:pPr>
              <w:pStyle w:val="LO-normal"/>
              <w:spacing w:line="240" w:lineRule="auto"/>
              <w:jc w:val="right"/>
            </w:pPr>
            <w:r>
              <w:t>400</w:t>
            </w:r>
          </w:p>
        </w:tc>
      </w:tr>
      <w:tr w:rsidR="00813211" w14:paraId="40D6DD15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1A3D6DE2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41AD3524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2CDC8F34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246E91AA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7C7DFCFE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0DEC3C8F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3ADBE9D4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21A6467B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auto"/>
            <w:tcMar>
              <w:left w:w="175" w:type="dxa"/>
            </w:tcMar>
          </w:tcPr>
          <w:p w14:paraId="02EA95B5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23AD25EE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085F9DFB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573C5A68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416538C6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633FDA78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4D07B9B0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4494EA5C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1FEFAF87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492D9B4B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75AB707F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58D518BC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3C6B7106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00DBD617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0CB0DAD8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3F3F3"/>
            <w:tcMar>
              <w:left w:w="175" w:type="dxa"/>
            </w:tcMar>
          </w:tcPr>
          <w:p w14:paraId="77C84391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499D0795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0222BAB1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0960DC57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63F1A662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4888F7F3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4895B435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2838C4F5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24E8BF13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0FF70E1A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FFFFFF"/>
            <w:tcMar>
              <w:left w:w="175" w:type="dxa"/>
            </w:tcMar>
          </w:tcPr>
          <w:p w14:paraId="13E4B8E4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</w:tr>
      <w:tr w:rsidR="00813211" w14:paraId="4DABB1D6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322F23A1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5576B12D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4577F572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666666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666666"/>
                <w:szCs w:val="22"/>
              </w:rPr>
              <w:t>Subtotal</w:t>
            </w: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260FF80C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666666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666666"/>
                <w:szCs w:val="22"/>
              </w:rPr>
              <w:t>RM400.00</w:t>
            </w:r>
          </w:p>
        </w:tc>
      </w:tr>
      <w:tr w:rsidR="00813211" w14:paraId="74CC3E86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4ED2318A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70C349F4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0EF91925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666666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666666"/>
                <w:szCs w:val="22"/>
              </w:rPr>
              <w:t>Tax - 0%</w:t>
            </w: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D9D9D9"/>
            <w:tcMar>
              <w:left w:w="175" w:type="dxa"/>
            </w:tcMar>
          </w:tcPr>
          <w:p w14:paraId="05464B87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666666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666666"/>
                <w:szCs w:val="22"/>
              </w:rPr>
              <w:t>RM0.00</w:t>
            </w:r>
          </w:p>
        </w:tc>
      </w:tr>
      <w:tr w:rsidR="00813211" w14:paraId="5B2F6919" w14:textId="77777777" w:rsidTr="0001174C">
        <w:tc>
          <w:tcPr>
            <w:tcW w:w="515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</w:tcPr>
          <w:p w14:paraId="5A879BA1" w14:textId="77777777" w:rsidR="00813211" w:rsidRDefault="00813211" w:rsidP="0001174C">
            <w:pPr>
              <w:pStyle w:val="LO-normal"/>
              <w:spacing w:line="240" w:lineRule="auto"/>
            </w:pPr>
          </w:p>
        </w:tc>
        <w:tc>
          <w:tcPr>
            <w:tcW w:w="1694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</w:tcPr>
          <w:p w14:paraId="1F6A608F" w14:textId="77777777" w:rsidR="00813211" w:rsidRDefault="00813211" w:rsidP="0001174C">
            <w:pPr>
              <w:pStyle w:val="LO-normal"/>
              <w:spacing w:line="240" w:lineRule="auto"/>
              <w:jc w:val="right"/>
            </w:pPr>
          </w:p>
        </w:tc>
        <w:tc>
          <w:tcPr>
            <w:tcW w:w="1769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</w:tcPr>
          <w:p w14:paraId="4F070519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FFFFFF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FFFFFF"/>
                <w:szCs w:val="22"/>
              </w:rPr>
              <w:t>TOTAL</w:t>
            </w:r>
          </w:p>
        </w:tc>
        <w:tc>
          <w:tcPr>
            <w:tcW w:w="2177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shd w:val="clear" w:color="auto" w:fill="999999"/>
            <w:tcMar>
              <w:left w:w="175" w:type="dxa"/>
            </w:tcMar>
          </w:tcPr>
          <w:p w14:paraId="5B5B5DEE" w14:textId="77777777" w:rsidR="00813211" w:rsidRDefault="00813211" w:rsidP="0001174C">
            <w:pPr>
              <w:pStyle w:val="LO-normal"/>
              <w:spacing w:line="240" w:lineRule="auto"/>
              <w:jc w:val="right"/>
              <w:rPr>
                <w:rFonts w:ascii="Arial Narrow" w:eastAsia="Roboto Condensed" w:hAnsi="Arial Narrow" w:cs="Roboto Condensed"/>
                <w:color w:val="FFFFFF"/>
                <w:szCs w:val="22"/>
              </w:rPr>
            </w:pPr>
            <w:r>
              <w:rPr>
                <w:rFonts w:ascii="Arial Narrow" w:eastAsia="Roboto Condensed" w:hAnsi="Arial Narrow" w:cs="Roboto Condensed"/>
                <w:color w:val="FFFFFF"/>
                <w:szCs w:val="22"/>
              </w:rPr>
              <w:t>RM400.00</w:t>
            </w:r>
          </w:p>
        </w:tc>
      </w:tr>
    </w:tbl>
    <w:p w14:paraId="44DFC4AA" w14:textId="77777777" w:rsidR="00813211" w:rsidRDefault="00813211" w:rsidP="00813211">
      <w:pPr>
        <w:pStyle w:val="LO-normal"/>
        <w:spacing w:line="360" w:lineRule="auto"/>
      </w:pPr>
    </w:p>
    <w:p w14:paraId="4FC78602" w14:textId="590EC3C0" w:rsidR="00582365" w:rsidRPr="00C748FE" w:rsidRDefault="00582365" w:rsidP="00582365">
      <w:pPr>
        <w:pStyle w:val="Heading4"/>
      </w:pPr>
      <w:r w:rsidRPr="00C748FE">
        <w:t xml:space="preserve">   </w:t>
      </w:r>
    </w:p>
    <w:p w14:paraId="73D6F0D3" w14:textId="77777777" w:rsidR="00582365" w:rsidRPr="00487D81" w:rsidRDefault="00582365" w:rsidP="004C650E"/>
    <w:sectPr w:rsidR="00582365" w:rsidRPr="00487D81" w:rsidSect="00855D1F">
      <w:headerReference w:type="first" r:id="rId13"/>
      <w:footerReference w:type="first" r:id="rId14"/>
      <w:pgSz w:w="12240" w:h="15840" w:code="1"/>
      <w:pgMar w:top="1872" w:right="720" w:bottom="230" w:left="72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D348C5" w14:textId="77777777" w:rsidR="0003255F" w:rsidRDefault="0003255F">
      <w:r>
        <w:separator/>
      </w:r>
    </w:p>
  </w:endnote>
  <w:endnote w:type="continuationSeparator" w:id="0">
    <w:p w14:paraId="14AB2D23" w14:textId="77777777" w:rsidR="0003255F" w:rsidRDefault="000325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 Typewriter Bold Obl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Roboto Condensed">
    <w:panose1 w:val="00000000000000000000"/>
    <w:charset w:val="00"/>
    <w:family w:val="roman"/>
    <w:notTrueType/>
    <w:pitch w:val="default"/>
  </w:font>
  <w:font w:name="Droid San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4E6FDD" w14:textId="77777777" w:rsidR="00157304" w:rsidRDefault="00014688">
    <w:pPr>
      <w:pStyle w:val="Foot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3CBBFE67" wp14:editId="131B91A8">
              <wp:simplePos x="0" y="0"/>
              <wp:positionH relativeFrom="page">
                <wp:posOffset>-9525</wp:posOffset>
              </wp:positionH>
              <wp:positionV relativeFrom="page">
                <wp:align>bottom</wp:align>
              </wp:positionV>
              <wp:extent cx="7772400" cy="2124075"/>
              <wp:effectExtent l="0" t="0" r="0" b="9525"/>
              <wp:wrapNone/>
              <wp:docPr id="20" name="Rectangle 20" descr="Green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212407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D88909F" id="Rectangle 20" o:spid="_x0000_s1026" alt="Green rectangle" style="position:absolute;margin-left:-.75pt;margin-top:0;width:612pt;height:167.2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" fillcolor="#549e39 [3204]" stroked="f" strokeweight="2pt"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90BB47" w14:textId="77777777" w:rsidR="0003255F" w:rsidRDefault="0003255F">
      <w:r>
        <w:separator/>
      </w:r>
    </w:p>
  </w:footnote>
  <w:footnote w:type="continuationSeparator" w:id="0">
    <w:p w14:paraId="3596C162" w14:textId="77777777" w:rsidR="0003255F" w:rsidRDefault="000325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73A2C0" w14:textId="77777777" w:rsidR="00D9590C" w:rsidRDefault="00B14B5B" w:rsidP="00855D1F">
    <w:pPr>
      <w:pStyle w:val="Header"/>
      <w:tabs>
        <w:tab w:val="clear" w:pos="4680"/>
        <w:tab w:val="clear" w:pos="9360"/>
      </w:tabs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61E456E3" wp14:editId="0FE624D9">
              <wp:simplePos x="0" y="0"/>
              <wp:positionH relativeFrom="column">
                <wp:posOffset>914400</wp:posOffset>
              </wp:positionH>
              <wp:positionV relativeFrom="paragraph">
                <wp:posOffset>2295525</wp:posOffset>
              </wp:positionV>
              <wp:extent cx="1458595" cy="0"/>
              <wp:effectExtent l="0" t="19050" r="27305" b="19050"/>
              <wp:wrapNone/>
              <wp:docPr id="26" name="Straight Connector 26" descr="Separato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458595" cy="0"/>
                      </a:xfrm>
                      <a:prstGeom prst="line">
                        <a:avLst/>
                      </a:prstGeom>
                      <a:ln w="285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FCAE7E0" id="Straight Connector 26" o:spid="_x0000_s1026" alt="Separator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in,180.75pt" to="186.85pt,18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" strokecolor="black [3213]" strokeweight="2.25pt"/>
          </w:pict>
        </mc:Fallback>
      </mc:AlternateContent>
    </w:r>
    <w:r w:rsidR="005D66BB"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0B205F45" wp14:editId="73F383A6">
              <wp:simplePos x="0" y="0"/>
              <wp:positionH relativeFrom="page">
                <wp:posOffset>-15240</wp:posOffset>
              </wp:positionH>
              <wp:positionV relativeFrom="page">
                <wp:posOffset>4092575</wp:posOffset>
              </wp:positionV>
              <wp:extent cx="3830955" cy="3830955"/>
              <wp:effectExtent l="0" t="0" r="0" b="0"/>
              <wp:wrapNone/>
              <wp:docPr id="30" name="Rectangle 7" descr="Diagonally gray colored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30955" cy="3830955"/>
                      </a:xfrm>
                      <a:custGeom>
                        <a:avLst/>
                        <a:gdLst>
                          <a:gd name="connsiteX0" fmla="*/ 0 w 3958590"/>
                          <a:gd name="connsiteY0" fmla="*/ 0 h 2129155"/>
                          <a:gd name="connsiteX1" fmla="*/ 3958590 w 3958590"/>
                          <a:gd name="connsiteY1" fmla="*/ 0 h 2129155"/>
                          <a:gd name="connsiteX2" fmla="*/ 3958590 w 3958590"/>
                          <a:gd name="connsiteY2" fmla="*/ 2129155 h 2129155"/>
                          <a:gd name="connsiteX3" fmla="*/ 0 w 3958590"/>
                          <a:gd name="connsiteY3" fmla="*/ 2129155 h 2129155"/>
                          <a:gd name="connsiteX4" fmla="*/ 0 w 3958590"/>
                          <a:gd name="connsiteY4" fmla="*/ 0 h 2129155"/>
                          <a:gd name="connsiteX0" fmla="*/ 0 w 4302835"/>
                          <a:gd name="connsiteY0" fmla="*/ 0 h 2129155"/>
                          <a:gd name="connsiteX1" fmla="*/ 3958590 w 4302835"/>
                          <a:gd name="connsiteY1" fmla="*/ 0 h 2129155"/>
                          <a:gd name="connsiteX2" fmla="*/ 4302835 w 4302835"/>
                          <a:gd name="connsiteY2" fmla="*/ 2129155 h 2129155"/>
                          <a:gd name="connsiteX3" fmla="*/ 0 w 4302835"/>
                          <a:gd name="connsiteY3" fmla="*/ 2129155 h 2129155"/>
                          <a:gd name="connsiteX4" fmla="*/ 0 w 4302835"/>
                          <a:gd name="connsiteY4" fmla="*/ 0 h 2129155"/>
                          <a:gd name="connsiteX0" fmla="*/ 0 w 4302835"/>
                          <a:gd name="connsiteY0" fmla="*/ 1645920 h 3775075"/>
                          <a:gd name="connsiteX1" fmla="*/ 473052 w 4302835"/>
                          <a:gd name="connsiteY1" fmla="*/ 0 h 3775075"/>
                          <a:gd name="connsiteX2" fmla="*/ 4302835 w 4302835"/>
                          <a:gd name="connsiteY2" fmla="*/ 3775075 h 3775075"/>
                          <a:gd name="connsiteX3" fmla="*/ 0 w 4302835"/>
                          <a:gd name="connsiteY3" fmla="*/ 3775075 h 3775075"/>
                          <a:gd name="connsiteX4" fmla="*/ 0 w 4302835"/>
                          <a:gd name="connsiteY4" fmla="*/ 1645920 h 3775075"/>
                          <a:gd name="connsiteX0" fmla="*/ 0 w 4302835"/>
                          <a:gd name="connsiteY0" fmla="*/ 1700775 h 3829930"/>
                          <a:gd name="connsiteX1" fmla="*/ 402343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4302835"/>
                          <a:gd name="connsiteY0" fmla="*/ 1700775 h 3829930"/>
                          <a:gd name="connsiteX1" fmla="*/ 0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3802954"/>
                          <a:gd name="connsiteY0" fmla="*/ 1700775 h 3829930"/>
                          <a:gd name="connsiteX1" fmla="*/ 0 w 3802954"/>
                          <a:gd name="connsiteY1" fmla="*/ 0 h 3829930"/>
                          <a:gd name="connsiteX2" fmla="*/ 3802954 w 3802954"/>
                          <a:gd name="connsiteY2" fmla="*/ 3829930 h 3829930"/>
                          <a:gd name="connsiteX3" fmla="*/ 0 w 3802954"/>
                          <a:gd name="connsiteY3" fmla="*/ 3829930 h 3829930"/>
                          <a:gd name="connsiteX4" fmla="*/ 0 w 3802954"/>
                          <a:gd name="connsiteY4" fmla="*/ 1700775 h 3829930"/>
                          <a:gd name="connsiteX0" fmla="*/ 0 w 3802954"/>
                          <a:gd name="connsiteY0" fmla="*/ 1700775 h 3830205"/>
                          <a:gd name="connsiteX1" fmla="*/ 0 w 3802954"/>
                          <a:gd name="connsiteY1" fmla="*/ 0 h 3830205"/>
                          <a:gd name="connsiteX2" fmla="*/ 3802954 w 3802954"/>
                          <a:gd name="connsiteY2" fmla="*/ 3830205 h 3830205"/>
                          <a:gd name="connsiteX3" fmla="*/ 0 w 3802954"/>
                          <a:gd name="connsiteY3" fmla="*/ 3829930 h 3830205"/>
                          <a:gd name="connsiteX4" fmla="*/ 0 w 3802954"/>
                          <a:gd name="connsiteY4" fmla="*/ 1700775 h 3830205"/>
                          <a:gd name="connsiteX0" fmla="*/ 0 w 3830114"/>
                          <a:gd name="connsiteY0" fmla="*/ 1700775 h 3830205"/>
                          <a:gd name="connsiteX1" fmla="*/ 0 w 3830114"/>
                          <a:gd name="connsiteY1" fmla="*/ 0 h 3830205"/>
                          <a:gd name="connsiteX2" fmla="*/ 3830114 w 3830114"/>
                          <a:gd name="connsiteY2" fmla="*/ 3830205 h 3830205"/>
                          <a:gd name="connsiteX3" fmla="*/ 0 w 3830114"/>
                          <a:gd name="connsiteY3" fmla="*/ 3829930 h 3830205"/>
                          <a:gd name="connsiteX4" fmla="*/ 0 w 3830114"/>
                          <a:gd name="connsiteY4" fmla="*/ 1700775 h 383020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3830114" h="3830205">
                            <a:moveTo>
                              <a:pt x="0" y="1700775"/>
                            </a:moveTo>
                            <a:lnTo>
                              <a:pt x="0" y="0"/>
                            </a:lnTo>
                            <a:lnTo>
                              <a:pt x="3830114" y="3830205"/>
                            </a:lnTo>
                            <a:lnTo>
                              <a:pt x="0" y="3829930"/>
                            </a:lnTo>
                            <a:lnTo>
                              <a:pt x="0" y="1700775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48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3AFA483" w14:textId="77777777" w:rsidR="005530DE" w:rsidRDefault="005530DE" w:rsidP="005530DE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B205F45" id="Rectangle 7" o:spid="_x0000_s1026" alt="Diagonally gray colored rectangle" style="position:absolute;margin-left:-1.2pt;margin-top:322.25pt;width:301.65pt;height:301.6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3830114,38302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" adj="-11796480,,5400" path="m,1700775l,,3830114,3830205,,3829930,,1700775xe" fillcolor="black [3213]" stroked="f" strokeweight="2pt">
              <v:fill opacity="31354f"/>
              <v:stroke joinstyle="miter"/>
              <v:formulas/>
              <v:path arrowok="t" o:connecttype="custom" o:connectlocs="0,1701108;0,0;3830955,3830955;0,3830680;0,1701108" o:connectangles="0,0,0,0,0" textboxrect="0,0,3830114,3830205"/>
              <v:textbox>
                <w:txbxContent>
                  <w:p w14:paraId="23AFA483" w14:textId="77777777" w:rsidR="005530DE" w:rsidRDefault="005530DE" w:rsidP="005530DE"/>
                </w:txbxContent>
              </v:textbox>
              <w10:wrap anchorx="page" anchory="page"/>
            </v:shape>
          </w:pict>
        </mc:Fallback>
      </mc:AlternateContent>
    </w:r>
    <w:r w:rsidR="00D140B1">
      <w:rPr>
        <w:noProof/>
        <w:lang w:eastAsia="en-US"/>
      </w:rPr>
      <w:drawing>
        <wp:anchor distT="0" distB="0" distL="114300" distR="114300" simplePos="0" relativeHeight="251661312" behindDoc="0" locked="0" layoutInCell="1" allowOverlap="1" wp14:anchorId="600E703D" wp14:editId="24F4B498">
          <wp:simplePos x="0" y="0"/>
          <wp:positionH relativeFrom="page">
            <wp:posOffset>-8890</wp:posOffset>
          </wp:positionH>
          <wp:positionV relativeFrom="page">
            <wp:posOffset>0</wp:posOffset>
          </wp:positionV>
          <wp:extent cx="7827264" cy="7936992"/>
          <wp:effectExtent l="0" t="0" r="2540" b="6985"/>
          <wp:wrapNone/>
          <wp:docPr id="7" name="Picture 7" descr="Lush green lawn in front of a house with a variety of plants and tre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02-0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7264" cy="7936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82365"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5AC0FC4A" wp14:editId="389B9141">
              <wp:simplePos x="0" y="0"/>
              <wp:positionH relativeFrom="page">
                <wp:posOffset>3493135</wp:posOffset>
              </wp:positionH>
              <wp:positionV relativeFrom="page">
                <wp:posOffset>2466975</wp:posOffset>
              </wp:positionV>
              <wp:extent cx="4279392" cy="7324344"/>
              <wp:effectExtent l="0" t="0" r="6985" b="0"/>
              <wp:wrapNone/>
              <wp:docPr id="27" name="Rectangle 8" descr="Gray shape in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79392" cy="7324344"/>
                      </a:xfrm>
                      <a:custGeom>
                        <a:avLst/>
                        <a:gdLst>
                          <a:gd name="connsiteX0" fmla="*/ 0 w 2001520"/>
                          <a:gd name="connsiteY0" fmla="*/ 0 h 1499235"/>
                          <a:gd name="connsiteX1" fmla="*/ 2001520 w 2001520"/>
                          <a:gd name="connsiteY1" fmla="*/ 0 h 1499235"/>
                          <a:gd name="connsiteX2" fmla="*/ 2001520 w 2001520"/>
                          <a:gd name="connsiteY2" fmla="*/ 1499235 h 1499235"/>
                          <a:gd name="connsiteX3" fmla="*/ 0 w 2001520"/>
                          <a:gd name="connsiteY3" fmla="*/ 1499235 h 1499235"/>
                          <a:gd name="connsiteX4" fmla="*/ 0 w 2001520"/>
                          <a:gd name="connsiteY4" fmla="*/ 0 h 1499235"/>
                          <a:gd name="connsiteX0" fmla="*/ 0 w 3640850"/>
                          <a:gd name="connsiteY0" fmla="*/ 527221 h 1499235"/>
                          <a:gd name="connsiteX1" fmla="*/ 3640850 w 3640850"/>
                          <a:gd name="connsiteY1" fmla="*/ 0 h 1499235"/>
                          <a:gd name="connsiteX2" fmla="*/ 3640850 w 3640850"/>
                          <a:gd name="connsiteY2" fmla="*/ 1499235 h 1499235"/>
                          <a:gd name="connsiteX3" fmla="*/ 1639330 w 3640850"/>
                          <a:gd name="connsiteY3" fmla="*/ 1499235 h 1499235"/>
                          <a:gd name="connsiteX4" fmla="*/ 0 w 3640850"/>
                          <a:gd name="connsiteY4" fmla="*/ 527221 h 1499235"/>
                          <a:gd name="connsiteX0" fmla="*/ 0 w 3640850"/>
                          <a:gd name="connsiteY0" fmla="*/ 3056237 h 4028251"/>
                          <a:gd name="connsiteX1" fmla="*/ 3031290 w 3640850"/>
                          <a:gd name="connsiteY1" fmla="*/ 0 h 4028251"/>
                          <a:gd name="connsiteX2" fmla="*/ 3640850 w 3640850"/>
                          <a:gd name="connsiteY2" fmla="*/ 4028251 h 4028251"/>
                          <a:gd name="connsiteX3" fmla="*/ 1639330 w 3640850"/>
                          <a:gd name="connsiteY3" fmla="*/ 4028251 h 4028251"/>
                          <a:gd name="connsiteX4" fmla="*/ 0 w 3640850"/>
                          <a:gd name="connsiteY4" fmla="*/ 3056237 h 4028251"/>
                          <a:gd name="connsiteX0" fmla="*/ 0 w 3640850"/>
                          <a:gd name="connsiteY0" fmla="*/ 3056237 h 6269191"/>
                          <a:gd name="connsiteX1" fmla="*/ 3031290 w 3640850"/>
                          <a:gd name="connsiteY1" fmla="*/ 0 h 6269191"/>
                          <a:gd name="connsiteX2" fmla="*/ 3640850 w 3640850"/>
                          <a:gd name="connsiteY2" fmla="*/ 4028251 h 6269191"/>
                          <a:gd name="connsiteX3" fmla="*/ 3196179 w 3640850"/>
                          <a:gd name="connsiteY3" fmla="*/ 6269191 h 6269191"/>
                          <a:gd name="connsiteX4" fmla="*/ 0 w 3640850"/>
                          <a:gd name="connsiteY4" fmla="*/ 3056237 h 6269191"/>
                          <a:gd name="connsiteX0" fmla="*/ 0 w 4266713"/>
                          <a:gd name="connsiteY0" fmla="*/ 3056237 h 6269191"/>
                          <a:gd name="connsiteX1" fmla="*/ 3031290 w 4266713"/>
                          <a:gd name="connsiteY1" fmla="*/ 0 h 6269191"/>
                          <a:gd name="connsiteX2" fmla="*/ 4266713 w 4266713"/>
                          <a:gd name="connsiteY2" fmla="*/ 1828807 h 6269191"/>
                          <a:gd name="connsiteX3" fmla="*/ 3196179 w 4266713"/>
                          <a:gd name="connsiteY3" fmla="*/ 6269191 h 6269191"/>
                          <a:gd name="connsiteX4" fmla="*/ 0 w 4266713"/>
                          <a:gd name="connsiteY4" fmla="*/ 3056237 h 6269191"/>
                          <a:gd name="connsiteX0" fmla="*/ 0 w 4258270"/>
                          <a:gd name="connsiteY0" fmla="*/ 3056237 h 6269191"/>
                          <a:gd name="connsiteX1" fmla="*/ 3031290 w 4258270"/>
                          <a:gd name="connsiteY1" fmla="*/ 0 h 6269191"/>
                          <a:gd name="connsiteX2" fmla="*/ 4258270 w 4258270"/>
                          <a:gd name="connsiteY2" fmla="*/ 1202749 h 6269191"/>
                          <a:gd name="connsiteX3" fmla="*/ 3196179 w 4258270"/>
                          <a:gd name="connsiteY3" fmla="*/ 6269191 h 6269191"/>
                          <a:gd name="connsiteX4" fmla="*/ 0 w 4258270"/>
                          <a:gd name="connsiteY4" fmla="*/ 3056237 h 6269191"/>
                          <a:gd name="connsiteX0" fmla="*/ 0 w 4258270"/>
                          <a:gd name="connsiteY0" fmla="*/ 3056237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56237 h 7323607"/>
                          <a:gd name="connsiteX0" fmla="*/ 0 w 4258270"/>
                          <a:gd name="connsiteY0" fmla="*/ 3031524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31524 h 7323607"/>
                          <a:gd name="connsiteX0" fmla="*/ 0 w 4258270"/>
                          <a:gd name="connsiteY0" fmla="*/ 3048000 h 7323607"/>
                          <a:gd name="connsiteX1" fmla="*/ 3031290 w 4258270"/>
                          <a:gd name="connsiteY1" fmla="*/ 0 h 7323607"/>
                          <a:gd name="connsiteX2" fmla="*/ 4258270 w 4258270"/>
                          <a:gd name="connsiteY2" fmla="*/ 1202749 h 7323607"/>
                          <a:gd name="connsiteX3" fmla="*/ 4258270 w 4258270"/>
                          <a:gd name="connsiteY3" fmla="*/ 7323607 h 7323607"/>
                          <a:gd name="connsiteX4" fmla="*/ 0 w 4258270"/>
                          <a:gd name="connsiteY4" fmla="*/ 3048000 h 7323607"/>
                          <a:gd name="connsiteX0" fmla="*/ 0 w 4299459"/>
                          <a:gd name="connsiteY0" fmla="*/ 3039762 h 7323607"/>
                          <a:gd name="connsiteX1" fmla="*/ 3072479 w 4299459"/>
                          <a:gd name="connsiteY1" fmla="*/ 0 h 7323607"/>
                          <a:gd name="connsiteX2" fmla="*/ 4299459 w 4299459"/>
                          <a:gd name="connsiteY2" fmla="*/ 1202749 h 7323607"/>
                          <a:gd name="connsiteX3" fmla="*/ 4299459 w 4299459"/>
                          <a:gd name="connsiteY3" fmla="*/ 7323607 h 7323607"/>
                          <a:gd name="connsiteX4" fmla="*/ 0 w 4299459"/>
                          <a:gd name="connsiteY4" fmla="*/ 3039762 h 7323607"/>
                          <a:gd name="connsiteX0" fmla="*/ 0 w 4151182"/>
                          <a:gd name="connsiteY0" fmla="*/ 3056238 h 7323607"/>
                          <a:gd name="connsiteX1" fmla="*/ 2924202 w 4151182"/>
                          <a:gd name="connsiteY1" fmla="*/ 0 h 7323607"/>
                          <a:gd name="connsiteX2" fmla="*/ 4151182 w 4151182"/>
                          <a:gd name="connsiteY2" fmla="*/ 1202749 h 7323607"/>
                          <a:gd name="connsiteX3" fmla="*/ 4151182 w 4151182"/>
                          <a:gd name="connsiteY3" fmla="*/ 7323607 h 7323607"/>
                          <a:gd name="connsiteX4" fmla="*/ 0 w 4151182"/>
                          <a:gd name="connsiteY4" fmla="*/ 3056238 h 7323607"/>
                          <a:gd name="connsiteX0" fmla="*/ 0 w 4282974"/>
                          <a:gd name="connsiteY0" fmla="*/ 3031524 h 7323607"/>
                          <a:gd name="connsiteX1" fmla="*/ 3055994 w 4282974"/>
                          <a:gd name="connsiteY1" fmla="*/ 0 h 7323607"/>
                          <a:gd name="connsiteX2" fmla="*/ 4282974 w 4282974"/>
                          <a:gd name="connsiteY2" fmla="*/ 1202749 h 7323607"/>
                          <a:gd name="connsiteX3" fmla="*/ 4282974 w 4282974"/>
                          <a:gd name="connsiteY3" fmla="*/ 7323607 h 7323607"/>
                          <a:gd name="connsiteX4" fmla="*/ 0 w 4282974"/>
                          <a:gd name="connsiteY4" fmla="*/ 3031524 h 7323607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4282974" h="7323607">
                            <a:moveTo>
                              <a:pt x="0" y="3031524"/>
                            </a:moveTo>
                            <a:lnTo>
                              <a:pt x="3055994" y="0"/>
                            </a:lnTo>
                            <a:lnTo>
                              <a:pt x="4282974" y="1202749"/>
                            </a:lnTo>
                            <a:lnTo>
                              <a:pt x="4282974" y="7323607"/>
                            </a:lnTo>
                            <a:lnTo>
                              <a:pt x="0" y="3031524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48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D369975" id="Rectangle 8" o:spid="_x0000_s1026" alt="Gray shape in rectangle" style="position:absolute;margin-left:275.05pt;margin-top:194.25pt;width:336.95pt;height:576.7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4282974,73236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" path="m,3031524l3055994,,4282974,1202749r,6120858l,3031524xe" fillcolor="black [3213]" stroked="f" strokeweight="2pt">
              <v:fill opacity="31354f"/>
              <v:path arrowok="t" o:connecttype="custom" o:connectlocs="0,3031829;3053438,0;4279392,1202870;4279392,7324344;0,3031829" o:connectangles="0,0,0,0,0"/>
              <w10:wrap anchorx="page" anchory="page"/>
            </v:shape>
          </w:pict>
        </mc:Fallback>
      </mc:AlternateContent>
    </w:r>
    <w:r w:rsidR="00266C5B">
      <w:rPr>
        <w:noProof/>
        <w:lang w:eastAsia="en-US"/>
      </w:rPr>
      <w:drawing>
        <wp:anchor distT="0" distB="0" distL="114300" distR="114300" simplePos="0" relativeHeight="251664384" behindDoc="0" locked="0" layoutInCell="1" allowOverlap="1" wp14:anchorId="43203372" wp14:editId="4562652B">
          <wp:simplePos x="0" y="0"/>
          <wp:positionH relativeFrom="page">
            <wp:posOffset>228600</wp:posOffset>
          </wp:positionH>
          <wp:positionV relativeFrom="page">
            <wp:posOffset>209550</wp:posOffset>
          </wp:positionV>
          <wp:extent cx="4187952" cy="4187952"/>
          <wp:effectExtent l="0" t="0" r="3175" b="3175"/>
          <wp:wrapNone/>
          <wp:docPr id="8" name="Graphic 32" descr="Green diamond shap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phic 1" descr="colored rectangle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87952" cy="418795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66C5B">
      <w:rPr>
        <w:noProof/>
        <w:lang w:eastAsia="en-US"/>
      </w:rPr>
      <w:drawing>
        <wp:anchor distT="0" distB="0" distL="114300" distR="114300" simplePos="0" relativeHeight="251662336" behindDoc="0" locked="0" layoutInCell="1" allowOverlap="1" wp14:anchorId="6AD00AC5" wp14:editId="4A3A13D6">
          <wp:simplePos x="0" y="0"/>
          <wp:positionH relativeFrom="page">
            <wp:posOffset>-45720</wp:posOffset>
          </wp:positionH>
          <wp:positionV relativeFrom="page">
            <wp:posOffset>-9525</wp:posOffset>
          </wp:positionV>
          <wp:extent cx="7827264" cy="8147304"/>
          <wp:effectExtent l="0" t="0" r="2540" b="6350"/>
          <wp:wrapNone/>
          <wp:docPr id="9" name="Graphic 33" descr="Gray and white cross border desig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7264" cy="814730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F0D25"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8480" behindDoc="1" locked="0" layoutInCell="1" allowOverlap="1" wp14:anchorId="3117E4B7" wp14:editId="7CAE1080">
              <wp:simplePos x="0" y="0"/>
              <wp:positionH relativeFrom="column">
                <wp:posOffset>-1047750</wp:posOffset>
              </wp:positionH>
              <wp:positionV relativeFrom="paragraph">
                <wp:posOffset>4105275</wp:posOffset>
              </wp:positionV>
              <wp:extent cx="3829896" cy="3830288"/>
              <wp:effectExtent l="0" t="0" r="0" b="0"/>
              <wp:wrapNone/>
              <wp:docPr id="25" name="Rectangle 7" descr="colored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29896" cy="3830288"/>
                      </a:xfrm>
                      <a:custGeom>
                        <a:avLst/>
                        <a:gdLst>
                          <a:gd name="connsiteX0" fmla="*/ 0 w 3958590"/>
                          <a:gd name="connsiteY0" fmla="*/ 0 h 2129155"/>
                          <a:gd name="connsiteX1" fmla="*/ 3958590 w 3958590"/>
                          <a:gd name="connsiteY1" fmla="*/ 0 h 2129155"/>
                          <a:gd name="connsiteX2" fmla="*/ 3958590 w 3958590"/>
                          <a:gd name="connsiteY2" fmla="*/ 2129155 h 2129155"/>
                          <a:gd name="connsiteX3" fmla="*/ 0 w 3958590"/>
                          <a:gd name="connsiteY3" fmla="*/ 2129155 h 2129155"/>
                          <a:gd name="connsiteX4" fmla="*/ 0 w 3958590"/>
                          <a:gd name="connsiteY4" fmla="*/ 0 h 2129155"/>
                          <a:gd name="connsiteX0" fmla="*/ 0 w 4302835"/>
                          <a:gd name="connsiteY0" fmla="*/ 0 h 2129155"/>
                          <a:gd name="connsiteX1" fmla="*/ 3958590 w 4302835"/>
                          <a:gd name="connsiteY1" fmla="*/ 0 h 2129155"/>
                          <a:gd name="connsiteX2" fmla="*/ 4302835 w 4302835"/>
                          <a:gd name="connsiteY2" fmla="*/ 2129155 h 2129155"/>
                          <a:gd name="connsiteX3" fmla="*/ 0 w 4302835"/>
                          <a:gd name="connsiteY3" fmla="*/ 2129155 h 2129155"/>
                          <a:gd name="connsiteX4" fmla="*/ 0 w 4302835"/>
                          <a:gd name="connsiteY4" fmla="*/ 0 h 2129155"/>
                          <a:gd name="connsiteX0" fmla="*/ 0 w 4302835"/>
                          <a:gd name="connsiteY0" fmla="*/ 1645920 h 3775075"/>
                          <a:gd name="connsiteX1" fmla="*/ 473052 w 4302835"/>
                          <a:gd name="connsiteY1" fmla="*/ 0 h 3775075"/>
                          <a:gd name="connsiteX2" fmla="*/ 4302835 w 4302835"/>
                          <a:gd name="connsiteY2" fmla="*/ 3775075 h 3775075"/>
                          <a:gd name="connsiteX3" fmla="*/ 0 w 4302835"/>
                          <a:gd name="connsiteY3" fmla="*/ 3775075 h 3775075"/>
                          <a:gd name="connsiteX4" fmla="*/ 0 w 4302835"/>
                          <a:gd name="connsiteY4" fmla="*/ 1645920 h 3775075"/>
                          <a:gd name="connsiteX0" fmla="*/ 0 w 4302835"/>
                          <a:gd name="connsiteY0" fmla="*/ 1700775 h 3829930"/>
                          <a:gd name="connsiteX1" fmla="*/ 402343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4302835"/>
                          <a:gd name="connsiteY0" fmla="*/ 1700775 h 3829930"/>
                          <a:gd name="connsiteX1" fmla="*/ 0 w 4302835"/>
                          <a:gd name="connsiteY1" fmla="*/ 0 h 3829930"/>
                          <a:gd name="connsiteX2" fmla="*/ 4302835 w 4302835"/>
                          <a:gd name="connsiteY2" fmla="*/ 3829930 h 3829930"/>
                          <a:gd name="connsiteX3" fmla="*/ 0 w 4302835"/>
                          <a:gd name="connsiteY3" fmla="*/ 3829930 h 3829930"/>
                          <a:gd name="connsiteX4" fmla="*/ 0 w 4302835"/>
                          <a:gd name="connsiteY4" fmla="*/ 1700775 h 3829930"/>
                          <a:gd name="connsiteX0" fmla="*/ 0 w 3802954"/>
                          <a:gd name="connsiteY0" fmla="*/ 1700775 h 3829930"/>
                          <a:gd name="connsiteX1" fmla="*/ 0 w 3802954"/>
                          <a:gd name="connsiteY1" fmla="*/ 0 h 3829930"/>
                          <a:gd name="connsiteX2" fmla="*/ 3802954 w 3802954"/>
                          <a:gd name="connsiteY2" fmla="*/ 3829930 h 3829930"/>
                          <a:gd name="connsiteX3" fmla="*/ 0 w 3802954"/>
                          <a:gd name="connsiteY3" fmla="*/ 3829930 h 3829930"/>
                          <a:gd name="connsiteX4" fmla="*/ 0 w 3802954"/>
                          <a:gd name="connsiteY4" fmla="*/ 1700775 h 3829930"/>
                          <a:gd name="connsiteX0" fmla="*/ 0 w 3802954"/>
                          <a:gd name="connsiteY0" fmla="*/ 1700775 h 3830205"/>
                          <a:gd name="connsiteX1" fmla="*/ 0 w 3802954"/>
                          <a:gd name="connsiteY1" fmla="*/ 0 h 3830205"/>
                          <a:gd name="connsiteX2" fmla="*/ 3802954 w 3802954"/>
                          <a:gd name="connsiteY2" fmla="*/ 3830205 h 3830205"/>
                          <a:gd name="connsiteX3" fmla="*/ 0 w 3802954"/>
                          <a:gd name="connsiteY3" fmla="*/ 3829930 h 3830205"/>
                          <a:gd name="connsiteX4" fmla="*/ 0 w 3802954"/>
                          <a:gd name="connsiteY4" fmla="*/ 1700775 h 3830205"/>
                          <a:gd name="connsiteX0" fmla="*/ 0 w 3830114"/>
                          <a:gd name="connsiteY0" fmla="*/ 1700775 h 3830205"/>
                          <a:gd name="connsiteX1" fmla="*/ 0 w 3830114"/>
                          <a:gd name="connsiteY1" fmla="*/ 0 h 3830205"/>
                          <a:gd name="connsiteX2" fmla="*/ 3830114 w 3830114"/>
                          <a:gd name="connsiteY2" fmla="*/ 3830205 h 3830205"/>
                          <a:gd name="connsiteX3" fmla="*/ 0 w 3830114"/>
                          <a:gd name="connsiteY3" fmla="*/ 3829930 h 3830205"/>
                          <a:gd name="connsiteX4" fmla="*/ 0 w 3830114"/>
                          <a:gd name="connsiteY4" fmla="*/ 1700775 h 383020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3830114" h="3830205">
                            <a:moveTo>
                              <a:pt x="0" y="1700775"/>
                            </a:moveTo>
                            <a:lnTo>
                              <a:pt x="0" y="0"/>
                            </a:lnTo>
                            <a:lnTo>
                              <a:pt x="3830114" y="3830205"/>
                            </a:lnTo>
                            <a:lnTo>
                              <a:pt x="0" y="3829930"/>
                            </a:lnTo>
                            <a:lnTo>
                              <a:pt x="0" y="1700775"/>
                            </a:lnTo>
                            <a:close/>
                          </a:path>
                        </a:pathLst>
                      </a:custGeom>
                      <a:solidFill>
                        <a:schemeClr val="tx1">
                          <a:alpha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3CE7DC" id="Rectangle 7" o:spid="_x0000_s1026" alt="colored rectangle" style="position:absolute;margin-left:-82.5pt;margin-top:323.25pt;width:301.55pt;height:301.6pt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30114,3830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" path="m,1700775l,,3830114,3830205,,3829930,,1700775xe" fillcolor="black [3213]" stroked="f" strokeweight="2pt">
              <v:fill opacity="32896f"/>
              <v:path arrowok="t" o:connecttype="custom" o:connectlocs="0,1700812;0,0;3829896,3830288;0,3830013;0,1700812" o:connectangles="0,0,0,0,0"/>
            </v:shape>
          </w:pict>
        </mc:Fallback>
      </mc:AlternateContent>
    </w:r>
    <w:r w:rsidR="005D3D43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D1E6C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4567D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9D443C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4E8E99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336276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650D01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B7267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B8A680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956B99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D945B6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9043539"/>
    <w:multiLevelType w:val="hybridMultilevel"/>
    <w:tmpl w:val="6D107398"/>
    <w:lvl w:ilvl="0" w:tplc="55946CCC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208A"/>
    <w:rsid w:val="00014688"/>
    <w:rsid w:val="0003255F"/>
    <w:rsid w:val="000C1954"/>
    <w:rsid w:val="000F3CBA"/>
    <w:rsid w:val="00157304"/>
    <w:rsid w:val="00183C6B"/>
    <w:rsid w:val="001C2AB5"/>
    <w:rsid w:val="001F0D25"/>
    <w:rsid w:val="00204BBF"/>
    <w:rsid w:val="0026114C"/>
    <w:rsid w:val="00266C5B"/>
    <w:rsid w:val="00273445"/>
    <w:rsid w:val="00295D62"/>
    <w:rsid w:val="002E178D"/>
    <w:rsid w:val="00312940"/>
    <w:rsid w:val="00320FB1"/>
    <w:rsid w:val="0034425F"/>
    <w:rsid w:val="003676E0"/>
    <w:rsid w:val="00370988"/>
    <w:rsid w:val="003D4520"/>
    <w:rsid w:val="004240B4"/>
    <w:rsid w:val="00431152"/>
    <w:rsid w:val="004536A8"/>
    <w:rsid w:val="00487D81"/>
    <w:rsid w:val="004C650E"/>
    <w:rsid w:val="005530DE"/>
    <w:rsid w:val="00582365"/>
    <w:rsid w:val="005D1CB6"/>
    <w:rsid w:val="005D3D43"/>
    <w:rsid w:val="005D66BB"/>
    <w:rsid w:val="0062073E"/>
    <w:rsid w:val="006302ED"/>
    <w:rsid w:val="006E1FC4"/>
    <w:rsid w:val="006F17C0"/>
    <w:rsid w:val="0071037B"/>
    <w:rsid w:val="007366D8"/>
    <w:rsid w:val="00760126"/>
    <w:rsid w:val="00771650"/>
    <w:rsid w:val="00813211"/>
    <w:rsid w:val="00840718"/>
    <w:rsid w:val="00846903"/>
    <w:rsid w:val="00855D1F"/>
    <w:rsid w:val="00885043"/>
    <w:rsid w:val="00887220"/>
    <w:rsid w:val="00890A5C"/>
    <w:rsid w:val="0090337E"/>
    <w:rsid w:val="009602E1"/>
    <w:rsid w:val="0096317C"/>
    <w:rsid w:val="0099525A"/>
    <w:rsid w:val="00A4208A"/>
    <w:rsid w:val="00AD4FF3"/>
    <w:rsid w:val="00B012EB"/>
    <w:rsid w:val="00B14B5B"/>
    <w:rsid w:val="00B417BE"/>
    <w:rsid w:val="00BE3888"/>
    <w:rsid w:val="00C14731"/>
    <w:rsid w:val="00C4231C"/>
    <w:rsid w:val="00C748FE"/>
    <w:rsid w:val="00CB7718"/>
    <w:rsid w:val="00D140B1"/>
    <w:rsid w:val="00D50386"/>
    <w:rsid w:val="00D54712"/>
    <w:rsid w:val="00D9590C"/>
    <w:rsid w:val="00D96413"/>
    <w:rsid w:val="00DA1FDC"/>
    <w:rsid w:val="00E83C48"/>
    <w:rsid w:val="00ED1D19"/>
    <w:rsid w:val="00FE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8B86A1C"/>
  <w15:chartTrackingRefBased/>
  <w15:docId w15:val="{FFEA0E2D-F398-450B-BF79-707F8AAA13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000000" w:themeColor="text1"/>
        <w:sz w:val="18"/>
        <w:szCs w:val="18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1" w:qFormat="1"/>
    <w:lsdException w:name="heading 2" w:semiHidden="1" w:uiPriority="1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2" w:unhideWhenUsed="1" w:qFormat="1"/>
    <w:lsdException w:name="List Number" w:semiHidden="1" w:uiPriority="12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20FB1"/>
    <w:rPr>
      <w:sz w:val="24"/>
    </w:rPr>
  </w:style>
  <w:style w:type="paragraph" w:styleId="Heading1">
    <w:name w:val="heading 1"/>
    <w:basedOn w:val="NoSpacing"/>
    <w:link w:val="Heading1Char"/>
    <w:uiPriority w:val="9"/>
    <w:qFormat/>
    <w:rsid w:val="00ED1D19"/>
    <w:pPr>
      <w:spacing w:after="200"/>
      <w:ind w:left="1440" w:right="4896"/>
      <w:contextualSpacing/>
      <w:outlineLvl w:val="0"/>
    </w:pPr>
    <w:rPr>
      <w:rFonts w:cs="Times New Roman"/>
      <w:b/>
      <w:caps/>
      <w:sz w:val="60"/>
      <w:szCs w:val="60"/>
      <w:lang w:eastAsia="en-US"/>
    </w:rPr>
  </w:style>
  <w:style w:type="paragraph" w:styleId="Heading2">
    <w:name w:val="heading 2"/>
    <w:basedOn w:val="Normal"/>
    <w:link w:val="Heading2Char"/>
    <w:uiPriority w:val="9"/>
    <w:qFormat/>
    <w:rsid w:val="00B14B5B"/>
    <w:pPr>
      <w:keepNext/>
      <w:spacing w:before="400"/>
      <w:ind w:left="1440" w:right="5328"/>
      <w:contextualSpacing/>
      <w:outlineLvl w:val="1"/>
    </w:pPr>
    <w:rPr>
      <w:rFonts w:asciiTheme="majorHAnsi" w:hAnsiTheme="majorHAnsi" w:cs="Arial"/>
      <w:b/>
      <w:bCs/>
      <w:i/>
      <w:iCs/>
      <w:sz w:val="32"/>
      <w:szCs w:val="34"/>
      <w:lang w:eastAsia="en-US"/>
    </w:rPr>
  </w:style>
  <w:style w:type="paragraph" w:styleId="Heading3">
    <w:name w:val="heading 3"/>
    <w:basedOn w:val="Normal"/>
    <w:link w:val="Heading3Char"/>
    <w:uiPriority w:val="9"/>
    <w:qFormat/>
    <w:rsid w:val="005D66BB"/>
    <w:pPr>
      <w:spacing w:before="2880"/>
      <w:contextualSpacing/>
      <w:outlineLvl w:val="2"/>
    </w:pPr>
    <w:rPr>
      <w:rFonts w:cs="Times New Roman"/>
      <w:b/>
      <w:caps/>
      <w:color w:val="FFFFFF" w:themeColor="background1"/>
      <w:sz w:val="32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87220"/>
    <w:pPr>
      <w:spacing w:before="680" w:after="200"/>
      <w:contextualSpacing/>
      <w:jc w:val="center"/>
      <w:outlineLvl w:val="3"/>
    </w:pPr>
    <w:rPr>
      <w:rFonts w:eastAsiaTheme="majorEastAsia" w:cstheme="majorBidi"/>
      <w:b/>
      <w:iCs/>
      <w:sz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14B5B"/>
    <w:pPr>
      <w:keepNext/>
      <w:keepLines/>
      <w:spacing w:before="100" w:after="100"/>
      <w:outlineLvl w:val="4"/>
    </w:pPr>
    <w:rPr>
      <w:rFonts w:eastAsiaTheme="majorEastAsia" w:cstheme="majorBidi"/>
      <w:color w:val="FFFFFF" w:themeColor="background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C650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525A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94E1C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525A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C650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C650E"/>
    <w:rPr>
      <w:b/>
      <w:bCs/>
      <w:caps w:val="0"/>
      <w:smallCaps/>
      <w:color w:val="3E762A" w:themeColor="accent1" w:themeShade="BF"/>
      <w:spacing w:val="0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rsid w:val="00855D1F"/>
    <w:pPr>
      <w:tabs>
        <w:tab w:val="center" w:pos="4680"/>
        <w:tab w:val="right" w:pos="9360"/>
      </w:tabs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855D1F"/>
    <w:rPr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D1D19"/>
    <w:rPr>
      <w:rFonts w:cs="Times New Roman"/>
      <w:b/>
      <w:caps/>
      <w:sz w:val="60"/>
      <w:szCs w:val="60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B14B5B"/>
    <w:rPr>
      <w:rFonts w:asciiTheme="majorHAnsi" w:hAnsiTheme="majorHAnsi" w:cs="Arial"/>
      <w:b/>
      <w:bCs/>
      <w:i/>
      <w:iCs/>
      <w:sz w:val="32"/>
      <w:szCs w:val="34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5D66BB"/>
    <w:rPr>
      <w:rFonts w:cs="Times New Roman"/>
      <w:b/>
      <w:caps/>
      <w:color w:val="FFFFFF" w:themeColor="background1"/>
      <w:sz w:val="32"/>
      <w:lang w:eastAsia="en-US"/>
    </w:rPr>
  </w:style>
  <w:style w:type="table" w:styleId="TableGrid">
    <w:name w:val="Table Grid"/>
    <w:basedOn w:val="TableNormal"/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me">
    <w:name w:val="Name"/>
    <w:basedOn w:val="Normal"/>
    <w:uiPriority w:val="18"/>
    <w:qFormat/>
    <w:pPr>
      <w:spacing w:before="600" w:after="400"/>
      <w:jc w:val="center"/>
    </w:pPr>
    <w:rPr>
      <w:rFonts w:cs="Times New Roman"/>
      <w:b/>
      <w:i/>
      <w:color w:val="044458" w:themeColor="accent6" w:themeShade="80"/>
      <w:sz w:val="34"/>
      <w:lang w:eastAsia="en-US"/>
    </w:rPr>
  </w:style>
  <w:style w:type="paragraph" w:customStyle="1" w:styleId="ContactInfo">
    <w:name w:val="Contact Info"/>
    <w:basedOn w:val="Normal"/>
    <w:uiPriority w:val="19"/>
    <w:qFormat/>
    <w:rsid w:val="00D96413"/>
    <w:pPr>
      <w:spacing w:before="160"/>
      <w:contextualSpacing/>
    </w:pPr>
    <w:rPr>
      <w:rFonts w:cs="Times New Roman"/>
      <w:b/>
      <w:color w:val="FFFFFF" w:themeColor="background1"/>
      <w:lang w:eastAsia="en-US"/>
    </w:rPr>
  </w:style>
  <w:style w:type="paragraph" w:styleId="ListBullet">
    <w:name w:val="List Bullet"/>
    <w:basedOn w:val="Normal"/>
    <w:uiPriority w:val="12"/>
    <w:qFormat/>
    <w:pPr>
      <w:numPr>
        <w:numId w:val="1"/>
      </w:numPr>
      <w:spacing w:after="120" w:line="360" w:lineRule="auto"/>
    </w:pPr>
    <w:rPr>
      <w:rFonts w:cs="Times New Roman"/>
      <w:sz w:val="20"/>
      <w:lang w:eastAsia="en-US"/>
    </w:rPr>
  </w:style>
  <w:style w:type="paragraph" w:styleId="NoSpacing">
    <w:name w:val="No Spacing"/>
    <w:uiPriority w:val="1"/>
    <w:semiHidden/>
    <w:unhideWhenUsed/>
    <w:qFormat/>
  </w:style>
  <w:style w:type="character" w:styleId="PlaceholderText">
    <w:name w:val="Placeholder Text"/>
    <w:basedOn w:val="DefaultParagraphFont"/>
    <w:uiPriority w:val="99"/>
    <w:semiHidden/>
    <w:rsid w:val="004C650E"/>
    <w:rPr>
      <w:color w:val="595959" w:themeColor="text1" w:themeTint="A6"/>
    </w:rPr>
  </w:style>
  <w:style w:type="paragraph" w:styleId="ListNumber">
    <w:name w:val="List Number"/>
    <w:basedOn w:val="Normal"/>
    <w:uiPriority w:val="12"/>
    <w:qFormat/>
    <w:pPr>
      <w:numPr>
        <w:numId w:val="3"/>
      </w:numPr>
      <w:spacing w:after="120" w:line="360" w:lineRule="auto"/>
    </w:pPr>
    <w:rPr>
      <w:rFonts w:cs="Times New Roman"/>
      <w:sz w:val="20"/>
      <w:lang w:eastAsia="en-US"/>
    </w:rPr>
  </w:style>
  <w:style w:type="character" w:styleId="Hyperlink">
    <w:name w:val="Hyperlink"/>
    <w:basedOn w:val="DefaultParagraphFont"/>
    <w:uiPriority w:val="99"/>
    <w:unhideWhenUsed/>
    <w:rsid w:val="004C650E"/>
    <w:rPr>
      <w:color w:val="3E762A" w:themeColor="accent1" w:themeShade="B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C650E"/>
    <w:rPr>
      <w:color w:val="595959" w:themeColor="text1" w:themeTint="A6"/>
      <w:shd w:val="clear" w:color="auto" w:fill="E6E6E6"/>
    </w:rPr>
  </w:style>
  <w:style w:type="character" w:styleId="Emphasis">
    <w:name w:val="Emphasis"/>
    <w:basedOn w:val="DefaultParagraphFont"/>
    <w:uiPriority w:val="20"/>
    <w:semiHidden/>
    <w:qFormat/>
    <w:rsid w:val="00840718"/>
    <w:rPr>
      <w:iCs/>
      <w:color w:val="FFFFFF" w:themeColor="background1"/>
    </w:rPr>
  </w:style>
  <w:style w:type="character" w:customStyle="1" w:styleId="Heading4Char">
    <w:name w:val="Heading 4 Char"/>
    <w:basedOn w:val="DefaultParagraphFont"/>
    <w:link w:val="Heading4"/>
    <w:uiPriority w:val="9"/>
    <w:rsid w:val="00887220"/>
    <w:rPr>
      <w:rFonts w:eastAsiaTheme="majorEastAsia" w:cstheme="majorBidi"/>
      <w:b/>
      <w:iCs/>
      <w:sz w:val="22"/>
    </w:rPr>
  </w:style>
  <w:style w:type="character" w:customStyle="1" w:styleId="Heading5Char">
    <w:name w:val="Heading 5 Char"/>
    <w:basedOn w:val="DefaultParagraphFont"/>
    <w:link w:val="Heading5"/>
    <w:uiPriority w:val="9"/>
    <w:rsid w:val="00B14B5B"/>
    <w:rPr>
      <w:rFonts w:eastAsiaTheme="majorEastAsia" w:cstheme="majorBidi"/>
      <w:color w:val="FFFFFF" w:themeColor="background1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C650E"/>
    <w:rPr>
      <w:rFonts w:asciiTheme="majorHAnsi" w:eastAsiaTheme="majorEastAsia" w:hAnsiTheme="majorHAnsi" w:cstheme="majorBidi"/>
      <w:color w:val="294E1C" w:themeColor="accent1" w:themeShade="7F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C650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4C650E"/>
    <w:rPr>
      <w:i/>
      <w:iCs/>
      <w:color w:val="3E762A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4C650E"/>
    <w:pPr>
      <w:pBdr>
        <w:top w:val="single" w:sz="4" w:space="10" w:color="3E762A" w:themeColor="accent1" w:themeShade="BF"/>
        <w:bottom w:val="single" w:sz="4" w:space="10" w:color="3E762A" w:themeColor="accent1" w:themeShade="BF"/>
      </w:pBdr>
      <w:spacing w:before="360" w:after="360"/>
      <w:ind w:left="864" w:right="864"/>
      <w:jc w:val="center"/>
    </w:pPr>
    <w:rPr>
      <w:i/>
      <w:iCs/>
      <w:color w:val="3E762A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C650E"/>
    <w:rPr>
      <w:i/>
      <w:iCs/>
      <w:color w:val="3E762A" w:themeColor="accent1" w:themeShade="BF"/>
      <w:sz w:val="24"/>
    </w:rPr>
  </w:style>
  <w:style w:type="paragraph" w:styleId="BlockText">
    <w:name w:val="Block Text"/>
    <w:basedOn w:val="Normal"/>
    <w:uiPriority w:val="99"/>
    <w:semiHidden/>
    <w:unhideWhenUsed/>
    <w:rsid w:val="004C650E"/>
    <w:pPr>
      <w:pBdr>
        <w:top w:val="single" w:sz="2" w:space="10" w:color="3E762A" w:themeColor="accent1" w:themeShade="BF" w:shadow="1"/>
        <w:left w:val="single" w:sz="2" w:space="10" w:color="3E762A" w:themeColor="accent1" w:themeShade="BF" w:shadow="1"/>
        <w:bottom w:val="single" w:sz="2" w:space="10" w:color="3E762A" w:themeColor="accent1" w:themeShade="BF" w:shadow="1"/>
        <w:right w:val="single" w:sz="2" w:space="10" w:color="3E762A" w:themeColor="accent1" w:themeShade="BF" w:shadow="1"/>
      </w:pBdr>
      <w:ind w:left="1152" w:right="1152"/>
    </w:pPr>
    <w:rPr>
      <w:i/>
      <w:iCs/>
      <w:color w:val="3E762A" w:themeColor="accent1" w:themeShade="BF"/>
    </w:rPr>
  </w:style>
  <w:style w:type="character" w:styleId="FollowedHyperlink">
    <w:name w:val="FollowedHyperlink"/>
    <w:basedOn w:val="DefaultParagraphFont"/>
    <w:uiPriority w:val="99"/>
    <w:semiHidden/>
    <w:unhideWhenUsed/>
    <w:rsid w:val="004C650E"/>
    <w:rPr>
      <w:color w:val="A75E05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9525A"/>
    <w:pPr>
      <w:spacing w:after="200"/>
    </w:pPr>
    <w:rPr>
      <w:i/>
      <w:iCs/>
      <w:color w:val="455F51" w:themeColor="text2"/>
      <w:sz w:val="18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525A"/>
    <w:rPr>
      <w:rFonts w:asciiTheme="majorHAnsi" w:eastAsiaTheme="majorEastAsia" w:hAnsiTheme="majorHAnsi" w:cstheme="majorBidi"/>
      <w:i/>
      <w:iCs/>
      <w:color w:val="294E1C" w:themeColor="accent1" w:themeShade="7F"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525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ListParagraph">
    <w:name w:val="List Paragraph"/>
    <w:basedOn w:val="Normal"/>
    <w:uiPriority w:val="34"/>
    <w:unhideWhenUsed/>
    <w:qFormat/>
    <w:rsid w:val="0099525A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99525A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99525A"/>
    <w:rPr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semiHidden/>
    <w:unhideWhenUsed/>
    <w:qFormat/>
    <w:rsid w:val="0099525A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rsid w:val="0099525A"/>
    <w:pPr>
      <w:numPr>
        <w:ilvl w:val="1"/>
      </w:numPr>
      <w:spacing w:after="160"/>
    </w:pPr>
    <w:rPr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99525A"/>
    <w:rPr>
      <w:color w:val="5A5A5A" w:themeColor="text1" w:themeTint="A5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525A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525A"/>
    <w:rPr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uiPriority w:val="10"/>
    <w:semiHidden/>
    <w:unhideWhenUsed/>
    <w:qFormat/>
    <w:rsid w:val="0099525A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99525A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525A"/>
    <w:pPr>
      <w:keepNext/>
      <w:keepLines/>
      <w:spacing w:before="240" w:after="0"/>
      <w:ind w:left="0" w:right="0"/>
      <w:contextualSpacing w:val="0"/>
      <w:outlineLvl w:val="9"/>
    </w:pPr>
    <w:rPr>
      <w:rFonts w:asciiTheme="majorHAnsi" w:eastAsiaTheme="majorEastAsia" w:hAnsiTheme="majorHAnsi" w:cstheme="majorBidi"/>
      <w:b w:val="0"/>
      <w:caps w:val="0"/>
      <w:color w:val="3E762A" w:themeColor="accent1" w:themeShade="BF"/>
      <w:sz w:val="32"/>
      <w:szCs w:val="32"/>
      <w:lang w:eastAsia="ja-JP"/>
    </w:rPr>
  </w:style>
  <w:style w:type="paragraph" w:customStyle="1" w:styleId="LO-normal">
    <w:name w:val="LO-normal"/>
    <w:rsid w:val="00813211"/>
    <w:pPr>
      <w:suppressAutoHyphens/>
      <w:spacing w:line="276" w:lineRule="auto"/>
    </w:pPr>
    <w:rPr>
      <w:rFonts w:ascii="Arial" w:eastAsia="Arial" w:hAnsi="Arial" w:cs="Arial"/>
      <w:color w:val="000000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06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svg"/><Relationship Id="rId2" Type="http://schemas.openxmlformats.org/officeDocument/2006/relationships/image" Target="media/image4.png"/><Relationship Id="rId1" Type="http://schemas.openxmlformats.org/officeDocument/2006/relationships/image" Target="media/image3.jpg"/><Relationship Id="rId5" Type="http://schemas.openxmlformats.org/officeDocument/2006/relationships/image" Target="media/image7.svg"/><Relationship Id="rId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us\AppData\Roaming\Microsoft\Templates\Flyer%20with%20tear-off%20tabs%20and%20ar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3C3E8C7BC89940A4AA921C4DEE63B9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F248B0-B53E-4EEF-99EF-4CCADC7B745D}"/>
      </w:docPartPr>
      <w:docPartBody>
        <w:p w:rsidR="00B921E8" w:rsidRDefault="004F6D54">
          <w:pPr>
            <w:pStyle w:val="3C3E8C7BC89940A4AA921C4DEE63B9A0"/>
          </w:pPr>
          <w:r w:rsidRPr="00B14B5B">
            <w:t>We have your landscape needs covered</w:t>
          </w:r>
        </w:p>
      </w:docPartBody>
    </w:docPart>
    <w:docPart>
      <w:docPartPr>
        <w:name w:val="ABFF67D3A4A34035A1A7AEFCAA8AAF7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5787D7-5098-4931-AA7F-EE32E28D129C}"/>
      </w:docPartPr>
      <w:docPartBody>
        <w:p w:rsidR="00B921E8" w:rsidRDefault="004F6D54">
          <w:pPr>
            <w:pStyle w:val="ABFF67D3A4A34035A1A7AEFCAA8AAF7B"/>
          </w:pPr>
          <w:r>
            <w:t>your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 Typewriter Bold Obl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Roboto Condensed">
    <w:panose1 w:val="00000000000000000000"/>
    <w:charset w:val="00"/>
    <w:family w:val="roman"/>
    <w:notTrueType/>
    <w:pitch w:val="default"/>
  </w:font>
  <w:font w:name="Droid Sans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5135"/>
    <w:rsid w:val="000C6F7E"/>
    <w:rsid w:val="001B5135"/>
    <w:rsid w:val="004F6D54"/>
    <w:rsid w:val="007F2D8B"/>
    <w:rsid w:val="00B921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BE98E24C782420F8536C2DD9A9A52F5">
    <w:name w:val="0BE98E24C782420F8536C2DD9A9A52F5"/>
  </w:style>
  <w:style w:type="paragraph" w:customStyle="1" w:styleId="3C3E8C7BC89940A4AA921C4DEE63B9A0">
    <w:name w:val="3C3E8C7BC89940A4AA921C4DEE63B9A0"/>
  </w:style>
  <w:style w:type="paragraph" w:customStyle="1" w:styleId="ABFF67D3A4A34035A1A7AEFCAA8AAF7B">
    <w:name w:val="ABFF67D3A4A34035A1A7AEFCAA8AAF7B"/>
  </w:style>
  <w:style w:type="character" w:styleId="Emphasis">
    <w:name w:val="Emphasis"/>
    <w:basedOn w:val="DefaultParagraphFont"/>
    <w:uiPriority w:val="20"/>
    <w:qFormat/>
    <w:rPr>
      <w:iCs/>
      <w:color w:val="FFFFFF" w:themeColor="background1"/>
    </w:rPr>
  </w:style>
  <w:style w:type="paragraph" w:customStyle="1" w:styleId="2A83426C012647BAA1E4271B7A171C52">
    <w:name w:val="2A83426C012647BAA1E4271B7A171C52"/>
  </w:style>
  <w:style w:type="paragraph" w:customStyle="1" w:styleId="75FF157790FB4006A00DB0A5ADC91A9D">
    <w:name w:val="75FF157790FB4006A00DB0A5ADC91A9D"/>
  </w:style>
  <w:style w:type="paragraph" w:customStyle="1" w:styleId="B057DD3B32CC45A7B77BED343DE9ED6C">
    <w:name w:val="B057DD3B32CC45A7B77BED343DE9ED6C"/>
  </w:style>
  <w:style w:type="paragraph" w:customStyle="1" w:styleId="25ACCAA0E2054DE0A9C35D78769E09EB">
    <w:name w:val="25ACCAA0E2054DE0A9C35D78769E09EB"/>
  </w:style>
  <w:style w:type="paragraph" w:customStyle="1" w:styleId="94836982EC4846C9AFCD424CA8785554">
    <w:name w:val="94836982EC4846C9AFCD424CA8785554"/>
  </w:style>
  <w:style w:type="paragraph" w:customStyle="1" w:styleId="20212E683C0144BBB693A934B394622D">
    <w:name w:val="20212E683C0144BBB693A934B394622D"/>
  </w:style>
  <w:style w:type="paragraph" w:customStyle="1" w:styleId="3C8A924CE891413B8C1D1812CB2E6329">
    <w:name w:val="3C8A924CE891413B8C1D1812CB2E6329"/>
  </w:style>
  <w:style w:type="paragraph" w:customStyle="1" w:styleId="DF4F66C160CB4E37BFC91F87E2A30D84">
    <w:name w:val="DF4F66C160CB4E37BFC91F87E2A30D84"/>
  </w:style>
  <w:style w:type="paragraph" w:customStyle="1" w:styleId="FA5DA4F3354B41DEAE1A46B208F30411">
    <w:name w:val="FA5DA4F3354B41DEAE1A46B208F30411"/>
  </w:style>
  <w:style w:type="paragraph" w:customStyle="1" w:styleId="3ADF398C2DF04385A8D13D2F648A1922">
    <w:name w:val="3ADF398C2DF04385A8D13D2F648A1922"/>
  </w:style>
  <w:style w:type="paragraph" w:customStyle="1" w:styleId="DFE556EB0F294E2EAF55F063319D4DCC">
    <w:name w:val="DFE556EB0F294E2EAF55F063319D4DCC"/>
  </w:style>
  <w:style w:type="paragraph" w:customStyle="1" w:styleId="B6A7107DE7134F46B024A9DADEC64176">
    <w:name w:val="B6A7107DE7134F46B024A9DADEC64176"/>
  </w:style>
  <w:style w:type="paragraph" w:customStyle="1" w:styleId="4121431F72FC46BC9DA46C4B7F6E1746">
    <w:name w:val="4121431F72FC46BC9DA46C4B7F6E1746"/>
  </w:style>
  <w:style w:type="paragraph" w:customStyle="1" w:styleId="435BC5C5C02C4B5C877EBD5921D81EC0">
    <w:name w:val="435BC5C5C02C4B5C877EBD5921D81EC0"/>
  </w:style>
  <w:style w:type="paragraph" w:customStyle="1" w:styleId="686B3A2089E3428992B9E6E24641541D">
    <w:name w:val="686B3A2089E3428992B9E6E24641541D"/>
  </w:style>
  <w:style w:type="paragraph" w:customStyle="1" w:styleId="EE8B6630EB344677B7F4F3837C724E26">
    <w:name w:val="EE8B6630EB344677B7F4F3837C724E26"/>
  </w:style>
  <w:style w:type="paragraph" w:customStyle="1" w:styleId="08A1859FFA0A4496B4A021782520C67B">
    <w:name w:val="08A1859FFA0A4496B4A021782520C67B"/>
  </w:style>
  <w:style w:type="paragraph" w:customStyle="1" w:styleId="9175F250E1ED4CE5A2308A86786EAA8E">
    <w:name w:val="9175F250E1ED4CE5A2308A86786EAA8E"/>
  </w:style>
  <w:style w:type="paragraph" w:customStyle="1" w:styleId="E90C2B33C52A4AABB5FDBE0604991001">
    <w:name w:val="E90C2B33C52A4AABB5FDBE0604991001"/>
  </w:style>
  <w:style w:type="paragraph" w:customStyle="1" w:styleId="C7CFE854CA9E49B58B56D1C0693FB737">
    <w:name w:val="C7CFE854CA9E49B58B56D1C0693FB737"/>
  </w:style>
  <w:style w:type="paragraph" w:customStyle="1" w:styleId="9371287D760E49A0BDD2F26DEF4D0D40">
    <w:name w:val="9371287D760E49A0BDD2F26DEF4D0D40"/>
  </w:style>
  <w:style w:type="paragraph" w:customStyle="1" w:styleId="B227B9D5C04E4E03A3E519E39052F928">
    <w:name w:val="B227B9D5C04E4E03A3E519E39052F928"/>
  </w:style>
  <w:style w:type="paragraph" w:customStyle="1" w:styleId="C188C1C0B14849B8BBCBE71B5C3F90A9">
    <w:name w:val="C188C1C0B14849B8BBCBE71B5C3F90A9"/>
  </w:style>
  <w:style w:type="paragraph" w:customStyle="1" w:styleId="60801C0FDA214927BD0C5FABA9652C12">
    <w:name w:val="60801C0FDA214927BD0C5FABA9652C12"/>
  </w:style>
  <w:style w:type="paragraph" w:customStyle="1" w:styleId="3A0E2D74B1854A509816D82B58000CB4">
    <w:name w:val="3A0E2D74B1854A509816D82B58000CB4"/>
  </w:style>
  <w:style w:type="paragraph" w:customStyle="1" w:styleId="6271DE3AA318491C920177FBC6167A40">
    <w:name w:val="6271DE3AA318491C920177FBC6167A40"/>
  </w:style>
  <w:style w:type="paragraph" w:customStyle="1" w:styleId="8C0A3A1E697047D597742445D6724754">
    <w:name w:val="8C0A3A1E697047D597742445D6724754"/>
  </w:style>
  <w:style w:type="paragraph" w:customStyle="1" w:styleId="51A5E6E6C76147B09FEAD81A8E34B602">
    <w:name w:val="51A5E6E6C76147B09FEAD81A8E34B602"/>
  </w:style>
  <w:style w:type="paragraph" w:customStyle="1" w:styleId="060D4469D1F149FB8EB4034A81BCAE9E">
    <w:name w:val="060D4469D1F149FB8EB4034A81BCAE9E"/>
  </w:style>
  <w:style w:type="paragraph" w:customStyle="1" w:styleId="9CB5E0D9CE1A4C2CBA59137C0818790A">
    <w:name w:val="9CB5E0D9CE1A4C2CBA59137C0818790A"/>
  </w:style>
  <w:style w:type="paragraph" w:customStyle="1" w:styleId="B45A17E4F07F407F80C661D315E874C3">
    <w:name w:val="B45A17E4F07F407F80C661D315E874C3"/>
  </w:style>
  <w:style w:type="paragraph" w:customStyle="1" w:styleId="D1515F24937A4BE0B61A9E75A01ACDAF">
    <w:name w:val="D1515F24937A4BE0B61A9E75A01ACDAF"/>
  </w:style>
  <w:style w:type="paragraph" w:customStyle="1" w:styleId="29BA75DFACD144659A4EEC87B6D897FD">
    <w:name w:val="29BA75DFACD144659A4EEC87B6D897FD"/>
  </w:style>
  <w:style w:type="paragraph" w:customStyle="1" w:styleId="FBBE363C3FE84FD78346267E42E0F251">
    <w:name w:val="FBBE363C3FE84FD78346267E42E0F251"/>
  </w:style>
  <w:style w:type="paragraph" w:customStyle="1" w:styleId="D48167B276104542B8D821F9A862025B">
    <w:name w:val="D48167B276104542B8D821F9A862025B"/>
  </w:style>
  <w:style w:type="paragraph" w:customStyle="1" w:styleId="5470F0491665460D89AE232A2C7D7CD2">
    <w:name w:val="5470F0491665460D89AE232A2C7D7CD2"/>
  </w:style>
  <w:style w:type="paragraph" w:customStyle="1" w:styleId="DD196F5783E44171B8B82A159DED7D80">
    <w:name w:val="DD196F5783E44171B8B82A159DED7D80"/>
  </w:style>
  <w:style w:type="paragraph" w:customStyle="1" w:styleId="4E995497724D4B8E9A4C2EE0D8C4F3FE">
    <w:name w:val="4E995497724D4B8E9A4C2EE0D8C4F3FE"/>
  </w:style>
  <w:style w:type="paragraph" w:customStyle="1" w:styleId="89861ECCECDF4776A210EDBE012E54C7">
    <w:name w:val="89861ECCECDF4776A210EDBE012E54C7"/>
  </w:style>
  <w:style w:type="paragraph" w:customStyle="1" w:styleId="EA55B52931FF43DB92F5C192062334FE">
    <w:name w:val="EA55B52931FF43DB92F5C192062334FE"/>
  </w:style>
  <w:style w:type="paragraph" w:customStyle="1" w:styleId="A87DC286E7BD4D1A8E9051A16C2C9005">
    <w:name w:val="A87DC286E7BD4D1A8E9051A16C2C9005"/>
  </w:style>
  <w:style w:type="paragraph" w:customStyle="1" w:styleId="4639D57FC40049469737490B0DDBB9DC">
    <w:name w:val="4639D57FC40049469737490B0DDBB9DC"/>
  </w:style>
  <w:style w:type="paragraph" w:customStyle="1" w:styleId="5BA6F9FB2A3D4F3791CFAAC7C177CBE2">
    <w:name w:val="5BA6F9FB2A3D4F3791CFAAC7C177CBE2"/>
  </w:style>
  <w:style w:type="paragraph" w:customStyle="1" w:styleId="64143F262A7D48F1B83DC4B30FA8708C">
    <w:name w:val="64143F262A7D48F1B83DC4B30FA8708C"/>
  </w:style>
  <w:style w:type="paragraph" w:customStyle="1" w:styleId="C8A13C702F8B4A2C887497415036D0D3">
    <w:name w:val="C8A13C702F8B4A2C887497415036D0D3"/>
  </w:style>
  <w:style w:type="paragraph" w:customStyle="1" w:styleId="D45321E16FD3473AABCED970672091C2">
    <w:name w:val="D45321E16FD3473AABCED970672091C2"/>
  </w:style>
  <w:style w:type="paragraph" w:customStyle="1" w:styleId="9A8C5078F0404FC79651ACC33F21E7F3">
    <w:name w:val="9A8C5078F0404FC79651ACC33F21E7F3"/>
  </w:style>
  <w:style w:type="paragraph" w:customStyle="1" w:styleId="92CA3602B1A241C3A1EE4712466A681E">
    <w:name w:val="92CA3602B1A241C3A1EE4712466A681E"/>
  </w:style>
  <w:style w:type="paragraph" w:customStyle="1" w:styleId="7B813E40E8C0469ABAA2A05FB99A5A01">
    <w:name w:val="7B813E40E8C0469ABAA2A05FB99A5A01"/>
  </w:style>
  <w:style w:type="paragraph" w:customStyle="1" w:styleId="114FC421ECFA46D1BEB3CEA2AA1E4019">
    <w:name w:val="114FC421ECFA46D1BEB3CEA2AA1E4019"/>
  </w:style>
  <w:style w:type="paragraph" w:customStyle="1" w:styleId="7A1BBFEDF5F34D9EA60DAAC0A40D0ADC">
    <w:name w:val="7A1BBFEDF5F34D9EA60DAAC0A40D0ADC"/>
  </w:style>
  <w:style w:type="paragraph" w:customStyle="1" w:styleId="98F1AB4E03514462A27D2A8D3E2DC93E">
    <w:name w:val="98F1AB4E03514462A27D2A8D3E2DC93E"/>
  </w:style>
  <w:style w:type="paragraph" w:customStyle="1" w:styleId="C28B5B110BCD4264894AA10171F4F4A3">
    <w:name w:val="C28B5B110BCD4264894AA10171F4F4A3"/>
  </w:style>
  <w:style w:type="paragraph" w:customStyle="1" w:styleId="6AF93601108B42DDB217FAE1BAC21343">
    <w:name w:val="6AF93601108B42DDB217FAE1BAC21343"/>
  </w:style>
  <w:style w:type="paragraph" w:customStyle="1" w:styleId="DE0919ABE11541A18745320A51B93057">
    <w:name w:val="DE0919ABE11541A18745320A51B93057"/>
  </w:style>
  <w:style w:type="paragraph" w:customStyle="1" w:styleId="170FB910A6FE427AAF49BE8B76EF73F1">
    <w:name w:val="170FB910A6FE427AAF49BE8B76EF73F1"/>
  </w:style>
  <w:style w:type="paragraph" w:customStyle="1" w:styleId="DBF4E23D405444AF9A6518490F48194D">
    <w:name w:val="DBF4E23D405444AF9A6518490F48194D"/>
  </w:style>
  <w:style w:type="paragraph" w:customStyle="1" w:styleId="3B4FFB82F29048E1A2FC5A99D361BA5F">
    <w:name w:val="3B4FFB82F29048E1A2FC5A99D361BA5F"/>
  </w:style>
  <w:style w:type="paragraph" w:customStyle="1" w:styleId="F6924645675E468FA552CA46B022BB2E">
    <w:name w:val="F6924645675E468FA552CA46B022BB2E"/>
    <w:rsid w:val="001B5135"/>
  </w:style>
  <w:style w:type="paragraph" w:customStyle="1" w:styleId="E1092639A71949089DAEF46D4CDFD654">
    <w:name w:val="E1092639A71949089DAEF46D4CDFD654"/>
    <w:rsid w:val="001B513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Flyer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Custom 24">
      <a:majorFont>
        <a:latin typeface="Lucida Sans Typewriter Bold Oblique"/>
        <a:ea typeface=""/>
        <a:cs typeface=""/>
      </a:majorFont>
      <a:minorFont>
        <a:latin typeface="Segoe U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8" ma:contentTypeDescription="Create a new document." ma:contentTypeScope="" ma:versionID="f546743083b190ad75c069406db67d24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9f26887884bce316e850381befe1e21a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  <xsd:element name="MediaServiceMetadata" ma:index="14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description="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FC583E9-2D90-405B-AAFE-BBEC51C2C9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51ED4DF-1644-456E-BD92-B154BA09ADF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2C89CA4-9C11-4E5F-BD14-54B1C74017E5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Flyer with tear-off tabs and art</Template>
  <TotalTime>1</TotalTime>
  <Pages>3</Pages>
  <Words>107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owner NAME:
Azurah
Contact no:
012-7856650</dc:subject>
  <dc:creator>Asus</dc:creator>
  <cp:keywords/>
  <dc:description/>
  <cp:lastModifiedBy>nehal mahfuzur rahman</cp:lastModifiedBy>
  <cp:revision>3</cp:revision>
  <dcterms:created xsi:type="dcterms:W3CDTF">2018-09-18T15:25:00Z</dcterms:created>
  <dcterms:modified xsi:type="dcterms:W3CDTF">2018-09-18T15:25:00Z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v-shbahu@microsoft.com</vt:lpwstr>
  </property>
  <property fmtid="{D5CDD505-2E9C-101B-9397-08002B2CF9AE}" pid="5" name="MSIP_Label_f42aa342-8706-4288-bd11-ebb85995028c_SetDate">
    <vt:lpwstr>2018-04-04T05:38:28.5661744Z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  <property fmtid="{D5CDD505-2E9C-101B-9397-08002B2CF9AE}" pid="10" name="ContentTypeId">
    <vt:lpwstr>0x010100AA3F7D94069FF64A86F7DFF56D60E3BE</vt:lpwstr>
  </property>
</Properties>
</file>